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D14872" w14:textId="348F6CD1" w:rsidR="00FC56DB" w:rsidRDefault="00FC78F6" w:rsidP="00F860E8">
      <w:pPr>
        <w:jc w:val="center"/>
        <w:sectPr w:rsidR="00FC56DB">
          <w:headerReference w:type="default" r:id="rId9"/>
          <w:headerReference w:type="first" r:id="rId10"/>
          <w:pgSz w:w="11909" w:h="16834"/>
          <w:pgMar w:top="720" w:right="720" w:bottom="720" w:left="720" w:header="720" w:footer="720" w:gutter="0"/>
          <w:cols w:space="720"/>
          <w:titlePg/>
          <w:docGrid w:linePitch="326"/>
        </w:sectPr>
      </w:pPr>
      <w:bookmarkStart w:id="0" w:name="_GoBack"/>
      <w:bookmarkEnd w:id="0"/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16669AD" wp14:editId="47B5AFBB">
                <wp:simplePos x="0" y="0"/>
                <wp:positionH relativeFrom="page">
                  <wp:posOffset>533400</wp:posOffset>
                </wp:positionH>
                <wp:positionV relativeFrom="page">
                  <wp:posOffset>2946400</wp:posOffset>
                </wp:positionV>
                <wp:extent cx="6508115" cy="566420"/>
                <wp:effectExtent l="0" t="0" r="0" b="0"/>
                <wp:wrapNone/>
                <wp:docPr id="9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115" cy="5664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917D82" w14:textId="77777777" w:rsidR="00073BB5" w:rsidRPr="00FC78F6" w:rsidRDefault="00073BB5">
                            <w:pPr>
                              <w:pStyle w:val="LeadLine"/>
                              <w:rPr>
                                <w:sz w:val="22"/>
                                <w:szCs w:val="22"/>
                              </w:rPr>
                            </w:pPr>
                            <w:r w:rsidRPr="00FC78F6">
                              <w:rPr>
                                <w:sz w:val="22"/>
                                <w:szCs w:val="22"/>
                              </w:rPr>
                              <w:t xml:space="preserve">M Marcel GUILLOT </w:t>
                            </w:r>
                            <w:proofErr w:type="gramStart"/>
                            <w:r w:rsidRPr="00FC78F6">
                              <w:rPr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FC78F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C78F6">
                              <w:rPr>
                                <w:sz w:val="22"/>
                                <w:szCs w:val="22"/>
                              </w:rPr>
                              <w:t>Stéphane</w:t>
                            </w:r>
                            <w:proofErr w:type="spellEnd"/>
                            <w:r w:rsidRPr="00FC78F6">
                              <w:rPr>
                                <w:sz w:val="22"/>
                                <w:szCs w:val="22"/>
                              </w:rPr>
                              <w:t xml:space="preserve"> ADAM, le premier </w:t>
                            </w:r>
                            <w:proofErr w:type="spellStart"/>
                            <w:r w:rsidRPr="00FC78F6">
                              <w:rPr>
                                <w:sz w:val="22"/>
                                <w:szCs w:val="22"/>
                              </w:rPr>
                              <w:t>avait</w:t>
                            </w:r>
                            <w:proofErr w:type="spellEnd"/>
                            <w:r w:rsidRPr="00FC78F6">
                              <w:rPr>
                                <w:sz w:val="22"/>
                                <w:szCs w:val="22"/>
                              </w:rPr>
                              <w:t xml:space="preserve"> sans </w:t>
                            </w:r>
                            <w:proofErr w:type="spellStart"/>
                            <w:r w:rsidRPr="00FC78F6">
                              <w:rPr>
                                <w:sz w:val="22"/>
                                <w:szCs w:val="22"/>
                              </w:rPr>
                              <w:t>doute</w:t>
                            </w:r>
                            <w:proofErr w:type="spellEnd"/>
                            <w:r w:rsidRPr="00FC78F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C78F6">
                              <w:rPr>
                                <w:sz w:val="22"/>
                                <w:szCs w:val="22"/>
                              </w:rPr>
                              <w:t>une</w:t>
                            </w:r>
                            <w:proofErr w:type="spellEnd"/>
                            <w:r w:rsidRPr="00FC78F6">
                              <w:rPr>
                                <w:sz w:val="22"/>
                                <w:szCs w:val="22"/>
                              </w:rPr>
                              <w:t xml:space="preserve"> vision </w:t>
                            </w:r>
                            <w:proofErr w:type="spellStart"/>
                            <w:r w:rsidRPr="00FC78F6">
                              <w:rPr>
                                <w:sz w:val="22"/>
                                <w:szCs w:val="22"/>
                              </w:rPr>
                              <w:t>d’avance</w:t>
                            </w:r>
                            <w:proofErr w:type="spellEnd"/>
                            <w:r w:rsidRPr="00FC78F6">
                              <w:rPr>
                                <w:sz w:val="22"/>
                                <w:szCs w:val="22"/>
                              </w:rPr>
                              <w:t xml:space="preserve">, grâce au second, nous </w:t>
                            </w:r>
                            <w:proofErr w:type="spellStart"/>
                            <w:r w:rsidRPr="00FC78F6">
                              <w:rPr>
                                <w:sz w:val="22"/>
                                <w:szCs w:val="22"/>
                              </w:rPr>
                              <w:t>revenons</w:t>
                            </w:r>
                            <w:proofErr w:type="spellEnd"/>
                            <w:r w:rsidRPr="00FC78F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C78F6">
                              <w:rPr>
                                <w:sz w:val="22"/>
                                <w:szCs w:val="22"/>
                              </w:rPr>
                              <w:t>sur</w:t>
                            </w:r>
                            <w:proofErr w:type="spellEnd"/>
                            <w:r w:rsidRPr="00FC78F6">
                              <w:rPr>
                                <w:sz w:val="22"/>
                                <w:szCs w:val="22"/>
                              </w:rPr>
                              <w:t xml:space="preserve"> les </w:t>
                            </w:r>
                            <w:proofErr w:type="spellStart"/>
                            <w:r w:rsidRPr="00FC78F6">
                              <w:rPr>
                                <w:sz w:val="22"/>
                                <w:szCs w:val="22"/>
                              </w:rPr>
                              <w:t>résultats</w:t>
                            </w:r>
                            <w:proofErr w:type="spellEnd"/>
                            <w:r w:rsidRPr="00FC78F6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FC78F6">
                              <w:rPr>
                                <w:sz w:val="22"/>
                                <w:szCs w:val="22"/>
                              </w:rPr>
                              <w:t>cette</w:t>
                            </w:r>
                            <w:proofErr w:type="spellEnd"/>
                            <w:r w:rsidRPr="00FC78F6">
                              <w:rPr>
                                <w:sz w:val="22"/>
                                <w:szCs w:val="22"/>
                              </w:rPr>
                              <w:t xml:space="preserve"> vision …</w:t>
                            </w:r>
                          </w:p>
                        </w:txbxContent>
                      </wps:txbx>
                      <wps:bodyPr rot="0" vert="horz" wrap="square" lIns="18288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42pt;margin-top:232pt;width:512.45pt;height:44.6pt;z-index:2516628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" fillcolor="#4c1304 [3215]" stroked="f" strokecolor="#b3cfff" strokeweight="1.5pt">
                <v:shadow opacity="42597f" mv:blur="38100f" offset="0,2pt"/>
                <v:textbox inset="14.4pt,7.2pt,14.4pt,7.2pt">
                  <w:txbxContent>
                    <w:p w14:paraId="47917D82" w14:textId="77777777" w:rsidR="00073BB5" w:rsidRPr="00FC78F6" w:rsidRDefault="00073BB5">
                      <w:pPr>
                        <w:pStyle w:val="LeadLine"/>
                        <w:rPr>
                          <w:sz w:val="22"/>
                          <w:szCs w:val="22"/>
                        </w:rPr>
                      </w:pPr>
                      <w:r w:rsidRPr="00FC78F6">
                        <w:rPr>
                          <w:sz w:val="22"/>
                          <w:szCs w:val="22"/>
                        </w:rPr>
                        <w:t xml:space="preserve">M Marcel GUILLOT </w:t>
                      </w:r>
                      <w:proofErr w:type="gramStart"/>
                      <w:r w:rsidRPr="00FC78F6">
                        <w:rPr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FC78F6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C78F6">
                        <w:rPr>
                          <w:sz w:val="22"/>
                          <w:szCs w:val="22"/>
                        </w:rPr>
                        <w:t>Stéphane</w:t>
                      </w:r>
                      <w:proofErr w:type="spellEnd"/>
                      <w:r w:rsidRPr="00FC78F6">
                        <w:rPr>
                          <w:sz w:val="22"/>
                          <w:szCs w:val="22"/>
                        </w:rPr>
                        <w:t xml:space="preserve"> ADAM, le premier </w:t>
                      </w:r>
                      <w:proofErr w:type="spellStart"/>
                      <w:r w:rsidRPr="00FC78F6">
                        <w:rPr>
                          <w:sz w:val="22"/>
                          <w:szCs w:val="22"/>
                        </w:rPr>
                        <w:t>avait</w:t>
                      </w:r>
                      <w:proofErr w:type="spellEnd"/>
                      <w:r w:rsidRPr="00FC78F6">
                        <w:rPr>
                          <w:sz w:val="22"/>
                          <w:szCs w:val="22"/>
                        </w:rPr>
                        <w:t xml:space="preserve"> sans </w:t>
                      </w:r>
                      <w:proofErr w:type="spellStart"/>
                      <w:r w:rsidRPr="00FC78F6">
                        <w:rPr>
                          <w:sz w:val="22"/>
                          <w:szCs w:val="22"/>
                        </w:rPr>
                        <w:t>doute</w:t>
                      </w:r>
                      <w:proofErr w:type="spellEnd"/>
                      <w:r w:rsidRPr="00FC78F6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C78F6">
                        <w:rPr>
                          <w:sz w:val="22"/>
                          <w:szCs w:val="22"/>
                        </w:rPr>
                        <w:t>une</w:t>
                      </w:r>
                      <w:proofErr w:type="spellEnd"/>
                      <w:r w:rsidRPr="00FC78F6">
                        <w:rPr>
                          <w:sz w:val="22"/>
                          <w:szCs w:val="22"/>
                        </w:rPr>
                        <w:t xml:space="preserve"> vision </w:t>
                      </w:r>
                      <w:proofErr w:type="spellStart"/>
                      <w:r w:rsidRPr="00FC78F6">
                        <w:rPr>
                          <w:sz w:val="22"/>
                          <w:szCs w:val="22"/>
                        </w:rPr>
                        <w:t>d’avance</w:t>
                      </w:r>
                      <w:proofErr w:type="spellEnd"/>
                      <w:r w:rsidRPr="00FC78F6">
                        <w:rPr>
                          <w:sz w:val="22"/>
                          <w:szCs w:val="22"/>
                        </w:rPr>
                        <w:t xml:space="preserve">, grâce au second, nous </w:t>
                      </w:r>
                      <w:proofErr w:type="spellStart"/>
                      <w:r w:rsidRPr="00FC78F6">
                        <w:rPr>
                          <w:sz w:val="22"/>
                          <w:szCs w:val="22"/>
                        </w:rPr>
                        <w:t>revenons</w:t>
                      </w:r>
                      <w:proofErr w:type="spellEnd"/>
                      <w:r w:rsidRPr="00FC78F6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C78F6">
                        <w:rPr>
                          <w:sz w:val="22"/>
                          <w:szCs w:val="22"/>
                        </w:rPr>
                        <w:t>sur</w:t>
                      </w:r>
                      <w:proofErr w:type="spellEnd"/>
                      <w:r w:rsidRPr="00FC78F6">
                        <w:rPr>
                          <w:sz w:val="22"/>
                          <w:szCs w:val="22"/>
                        </w:rPr>
                        <w:t xml:space="preserve"> les </w:t>
                      </w:r>
                      <w:proofErr w:type="spellStart"/>
                      <w:r w:rsidRPr="00FC78F6">
                        <w:rPr>
                          <w:sz w:val="22"/>
                          <w:szCs w:val="22"/>
                        </w:rPr>
                        <w:t>résultats</w:t>
                      </w:r>
                      <w:proofErr w:type="spellEnd"/>
                      <w:r w:rsidRPr="00FC78F6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FC78F6">
                        <w:rPr>
                          <w:sz w:val="22"/>
                          <w:szCs w:val="22"/>
                        </w:rPr>
                        <w:t>cette</w:t>
                      </w:r>
                      <w:proofErr w:type="spellEnd"/>
                      <w:r w:rsidRPr="00FC78F6">
                        <w:rPr>
                          <w:sz w:val="22"/>
                          <w:szCs w:val="22"/>
                        </w:rPr>
                        <w:t xml:space="preserve"> vision …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4432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A5CE51D" wp14:editId="48CE5789">
                <wp:simplePos x="0" y="0"/>
                <wp:positionH relativeFrom="page">
                  <wp:posOffset>767715</wp:posOffset>
                </wp:positionH>
                <wp:positionV relativeFrom="page">
                  <wp:posOffset>6602730</wp:posOffset>
                </wp:positionV>
                <wp:extent cx="3371850" cy="3416935"/>
                <wp:effectExtent l="0" t="0" r="6350" b="12065"/>
                <wp:wrapThrough wrapText="bothSides">
                  <wp:wrapPolygon edited="0">
                    <wp:start x="0" y="0"/>
                    <wp:lineTo x="0" y="21516"/>
                    <wp:lineTo x="21478" y="21516"/>
                    <wp:lineTo x="21478" y="0"/>
                    <wp:lineTo x="0" y="0"/>
                  </wp:wrapPolygon>
                </wp:wrapThrough>
                <wp:docPr id="907" name="Text Box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41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 id="2">
                        <w:txbxContent>
                          <w:p w14:paraId="3643D763" w14:textId="77777777" w:rsidR="00073BB5" w:rsidRDefault="00073BB5" w:rsidP="0054432B">
                            <w:pPr>
                              <w:pStyle w:val="Corpsdetexte"/>
                              <w:rPr>
                                <w:lang w:val="fr-FR"/>
                              </w:rPr>
                            </w:pPr>
                            <w:r w:rsidRPr="00E213EE">
                              <w:rPr>
                                <w:b/>
                                <w:lang w:val="fr-FR"/>
                              </w:rPr>
                              <w:t>ALAIN FILLOQUE </w:t>
                            </w:r>
                            <w:r>
                              <w:rPr>
                                <w:lang w:val="fr-FR"/>
                              </w:rPr>
                              <w:t>: 2</w:t>
                            </w:r>
                            <w:r w:rsidRPr="00E213EE">
                              <w:rPr>
                                <w:vertAlign w:val="superscript"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lang w:val="fr-FR"/>
                              </w:rPr>
                              <w:t xml:space="preserve"> en 9’’3 sur 80 m en 1972  (même tps que le premier</w:t>
                            </w:r>
                            <w:proofErr w:type="gramStart"/>
                            <w:r>
                              <w:rPr>
                                <w:lang w:val="fr-FR"/>
                              </w:rPr>
                              <w:t>) .</w:t>
                            </w:r>
                            <w:proofErr w:type="gramEnd"/>
                          </w:p>
                          <w:p w14:paraId="63AAB586" w14:textId="77777777" w:rsidR="00073BB5" w:rsidRDefault="00073BB5">
                            <w:pPr>
                              <w:pStyle w:val="Corpsdetexte"/>
                              <w:rPr>
                                <w:lang w:val="fr-FR"/>
                              </w:rPr>
                            </w:pPr>
                            <w:r w:rsidRPr="00E213EE">
                              <w:rPr>
                                <w:b/>
                                <w:lang w:val="fr-FR"/>
                              </w:rPr>
                              <w:t>Christine CHOLLET</w:t>
                            </w:r>
                            <w:r>
                              <w:rPr>
                                <w:b/>
                                <w:lang w:val="fr-FR"/>
                              </w:rPr>
                              <w:t> : </w:t>
                            </w:r>
                            <w:r>
                              <w:rPr>
                                <w:lang w:val="fr-FR"/>
                              </w:rPr>
                              <w:t>8</w:t>
                            </w:r>
                            <w:r w:rsidRPr="00E213EE">
                              <w:rPr>
                                <w:vertAlign w:val="superscript"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lang w:val="fr-FR"/>
                              </w:rPr>
                              <w:t xml:space="preserve"> au disque cadette en 1971, 30,20m.</w:t>
                            </w:r>
                          </w:p>
                          <w:p w14:paraId="2702B73D" w14:textId="77777777" w:rsidR="00073BB5" w:rsidRDefault="00073BB5">
                            <w:pPr>
                              <w:pStyle w:val="Corpsdetexte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Catherine GUESDON</w:t>
                            </w:r>
                            <w:r>
                              <w:rPr>
                                <w:lang w:val="fr-FR"/>
                              </w:rPr>
                              <w:t> : 400 haies, 61’72 en  1979 – 4</w:t>
                            </w:r>
                            <w:r w:rsidRPr="00E213EE">
                              <w:rPr>
                                <w:vertAlign w:val="superscript"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lang w:val="fr-FR"/>
                              </w:rPr>
                              <w:t xml:space="preserve"> en Espoir en 1981 en 62’’79 à Montgeron. </w:t>
                            </w:r>
                          </w:p>
                          <w:p w14:paraId="2E3C65AB" w14:textId="77777777" w:rsidR="00073BB5" w:rsidRDefault="00073BB5">
                            <w:pPr>
                              <w:pStyle w:val="Corpsdetexte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Isabelle SAX </w:t>
                            </w:r>
                            <w:r>
                              <w:rPr>
                                <w:lang w:val="fr-FR"/>
                              </w:rPr>
                              <w:t>: javelot – 8</w:t>
                            </w:r>
                            <w:r w:rsidRPr="00E213EE">
                              <w:rPr>
                                <w:vertAlign w:val="superscript"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lang w:val="fr-FR"/>
                              </w:rPr>
                              <w:t xml:space="preserve"> en cadette avec 31,60m à Colombes et 5</w:t>
                            </w:r>
                            <w:r w:rsidRPr="00E213EE">
                              <w:rPr>
                                <w:vertAlign w:val="superscript"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lang w:val="fr-FR"/>
                              </w:rPr>
                              <w:t xml:space="preserve"> en junior en 1977 avec 39,28 m.</w:t>
                            </w:r>
                          </w:p>
                          <w:p w14:paraId="5E152809" w14:textId="77777777" w:rsidR="00073BB5" w:rsidRDefault="00073BB5">
                            <w:pPr>
                              <w:pStyle w:val="Corpsdetexte"/>
                              <w:rPr>
                                <w:b/>
                                <w:color w:val="FF000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J. Jacques LEMIEZ</w:t>
                            </w:r>
                            <w:r>
                              <w:rPr>
                                <w:lang w:val="fr-FR"/>
                              </w:rPr>
                              <w:t> : 1</w:t>
                            </w:r>
                            <w:r w:rsidRPr="00E213EE">
                              <w:rPr>
                                <w:vertAlign w:val="superscript"/>
                                <w:lang w:val="fr-FR"/>
                              </w:rPr>
                              <w:t>er</w:t>
                            </w:r>
                            <w:r>
                              <w:rPr>
                                <w:lang w:val="fr-FR"/>
                              </w:rPr>
                              <w:t xml:space="preserve"> avec le 4x80 minimes en 35’6  </w:t>
                            </w:r>
                            <w:r>
                              <w:rPr>
                                <w:b/>
                                <w:color w:val="3366FF"/>
                                <w:lang w:val="fr-FR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FF0000"/>
                                <w:lang w:val="fr-FR"/>
                              </w:rPr>
                              <w:t>F.</w:t>
                            </w:r>
                          </w:p>
                          <w:p w14:paraId="6CADD615" w14:textId="77777777" w:rsidR="00073BB5" w:rsidRDefault="00073BB5">
                            <w:pPr>
                              <w:pStyle w:val="Corpsdetexte"/>
                              <w:rPr>
                                <w:color w:val="000000" w:themeColor="text1"/>
                                <w:lang w:val="fr-FR"/>
                              </w:rPr>
                            </w:pPr>
                            <w:r w:rsidRPr="0054432B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Benoit DAUGA</w:t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>:  3</w:t>
                            </w:r>
                            <w:r w:rsidRPr="0054432B">
                              <w:rPr>
                                <w:color w:val="000000" w:themeColor="text1"/>
                                <w:vertAlign w:val="superscript"/>
                                <w:lang w:val="fr-FR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au 4x100 en 1975 avec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>Lemiez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et les frères Barré.</w:t>
                            </w:r>
                          </w:p>
                          <w:p w14:paraId="63FAC449" w14:textId="77777777" w:rsidR="00073BB5" w:rsidRDefault="00073BB5">
                            <w:pPr>
                              <w:pStyle w:val="Corpsdetexte"/>
                              <w:rPr>
                                <w:color w:val="000000" w:themeColor="text1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Patrick PLISSON : </w:t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>100 m – 3</w:t>
                            </w:r>
                            <w:r w:rsidRPr="00585C71">
                              <w:rPr>
                                <w:color w:val="000000" w:themeColor="text1"/>
                                <w:vertAlign w:val="superscript"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junior en 10’’81 à Fontainebleau.</w:t>
                            </w:r>
                          </w:p>
                          <w:p w14:paraId="26490AA6" w14:textId="77777777" w:rsidR="00073BB5" w:rsidRPr="00585C71" w:rsidRDefault="00073BB5">
                            <w:pPr>
                              <w:pStyle w:val="Corpsdetext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Odette FLAMICHAUX </w:t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>: poids 3</w:t>
                            </w:r>
                            <w:r w:rsidRPr="00585C71">
                              <w:rPr>
                                <w:color w:val="000000" w:themeColor="text1"/>
                                <w:vertAlign w:val="superscript"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à Paris en 1957 : 10,98 m et 4</w:t>
                            </w:r>
                            <w:r w:rsidRPr="00585C71">
                              <w:rPr>
                                <w:color w:val="000000" w:themeColor="text1"/>
                                <w:vertAlign w:val="superscript"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au 150 m en 20’’7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07" o:spid="_x0000_s1027" type="#_x0000_t202" style="position:absolute;left:0;text-align:left;margin-left:60.45pt;margin-top:519.9pt;width:265.5pt;height:269.0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" filled="f" stroked="f">
                <v:textbox style="mso-next-textbox:#Text Box 918" inset="0,0,0,0">
                  <w:txbxContent>
                    <w:p w14:paraId="3643D763" w14:textId="77777777" w:rsidR="00073BB5" w:rsidRDefault="00073BB5" w:rsidP="0054432B">
                      <w:pPr>
                        <w:pStyle w:val="Corpsdetexte"/>
                        <w:rPr>
                          <w:lang w:val="fr-FR"/>
                        </w:rPr>
                      </w:pPr>
                      <w:r w:rsidRPr="00E213EE">
                        <w:rPr>
                          <w:b/>
                          <w:lang w:val="fr-FR"/>
                        </w:rPr>
                        <w:t>ALAIN FILLOQUE </w:t>
                      </w:r>
                      <w:r>
                        <w:rPr>
                          <w:lang w:val="fr-FR"/>
                        </w:rPr>
                        <w:t>: 2</w:t>
                      </w:r>
                      <w:r w:rsidRPr="00E213EE">
                        <w:rPr>
                          <w:vertAlign w:val="superscript"/>
                          <w:lang w:val="fr-FR"/>
                        </w:rPr>
                        <w:t>e</w:t>
                      </w:r>
                      <w:r>
                        <w:rPr>
                          <w:lang w:val="fr-FR"/>
                        </w:rPr>
                        <w:t xml:space="preserve"> en 9’’3 sur 80 m en 1972  (même tps que le premier</w:t>
                      </w:r>
                      <w:proofErr w:type="gramStart"/>
                      <w:r>
                        <w:rPr>
                          <w:lang w:val="fr-FR"/>
                        </w:rPr>
                        <w:t>) .</w:t>
                      </w:r>
                      <w:proofErr w:type="gramEnd"/>
                    </w:p>
                    <w:p w14:paraId="63AAB586" w14:textId="77777777" w:rsidR="00073BB5" w:rsidRDefault="00073BB5">
                      <w:pPr>
                        <w:pStyle w:val="Corpsdetexte"/>
                        <w:rPr>
                          <w:lang w:val="fr-FR"/>
                        </w:rPr>
                      </w:pPr>
                      <w:r w:rsidRPr="00E213EE">
                        <w:rPr>
                          <w:b/>
                          <w:lang w:val="fr-FR"/>
                        </w:rPr>
                        <w:t>Christine CHOLLET</w:t>
                      </w:r>
                      <w:r>
                        <w:rPr>
                          <w:b/>
                          <w:lang w:val="fr-FR"/>
                        </w:rPr>
                        <w:t> : </w:t>
                      </w:r>
                      <w:r>
                        <w:rPr>
                          <w:lang w:val="fr-FR"/>
                        </w:rPr>
                        <w:t>8</w:t>
                      </w:r>
                      <w:r w:rsidRPr="00E213EE">
                        <w:rPr>
                          <w:vertAlign w:val="superscript"/>
                          <w:lang w:val="fr-FR"/>
                        </w:rPr>
                        <w:t>e</w:t>
                      </w:r>
                      <w:r>
                        <w:rPr>
                          <w:lang w:val="fr-FR"/>
                        </w:rPr>
                        <w:t xml:space="preserve"> au disque cadette en 1971, 30,20m.</w:t>
                      </w:r>
                    </w:p>
                    <w:p w14:paraId="2702B73D" w14:textId="77777777" w:rsidR="00073BB5" w:rsidRDefault="00073BB5">
                      <w:pPr>
                        <w:pStyle w:val="Corpsdetexte"/>
                        <w:rPr>
                          <w:lang w:val="fr-FR"/>
                        </w:rPr>
                      </w:pPr>
                      <w:r>
                        <w:rPr>
                          <w:b/>
                          <w:lang w:val="fr-FR"/>
                        </w:rPr>
                        <w:t>Catherine GUESDON</w:t>
                      </w:r>
                      <w:r>
                        <w:rPr>
                          <w:lang w:val="fr-FR"/>
                        </w:rPr>
                        <w:t> : 400 haies, 61’72 en  1979 – 4</w:t>
                      </w:r>
                      <w:r w:rsidRPr="00E213EE">
                        <w:rPr>
                          <w:vertAlign w:val="superscript"/>
                          <w:lang w:val="fr-FR"/>
                        </w:rPr>
                        <w:t>e</w:t>
                      </w:r>
                      <w:r>
                        <w:rPr>
                          <w:lang w:val="fr-FR"/>
                        </w:rPr>
                        <w:t xml:space="preserve"> en Espoir en 1981 en 62’’79 à Montgeron. </w:t>
                      </w:r>
                    </w:p>
                    <w:p w14:paraId="2E3C65AB" w14:textId="77777777" w:rsidR="00073BB5" w:rsidRDefault="00073BB5">
                      <w:pPr>
                        <w:pStyle w:val="Corpsdetexte"/>
                        <w:rPr>
                          <w:lang w:val="fr-FR"/>
                        </w:rPr>
                      </w:pPr>
                      <w:r>
                        <w:rPr>
                          <w:b/>
                          <w:lang w:val="fr-FR"/>
                        </w:rPr>
                        <w:t>Isabelle SAX </w:t>
                      </w:r>
                      <w:r>
                        <w:rPr>
                          <w:lang w:val="fr-FR"/>
                        </w:rPr>
                        <w:t>: javelot – 8</w:t>
                      </w:r>
                      <w:r w:rsidRPr="00E213EE">
                        <w:rPr>
                          <w:vertAlign w:val="superscript"/>
                          <w:lang w:val="fr-FR"/>
                        </w:rPr>
                        <w:t>e</w:t>
                      </w:r>
                      <w:r>
                        <w:rPr>
                          <w:lang w:val="fr-FR"/>
                        </w:rPr>
                        <w:t xml:space="preserve"> en cadette avec 31,60m à Colombes et 5</w:t>
                      </w:r>
                      <w:r w:rsidRPr="00E213EE">
                        <w:rPr>
                          <w:vertAlign w:val="superscript"/>
                          <w:lang w:val="fr-FR"/>
                        </w:rPr>
                        <w:t>e</w:t>
                      </w:r>
                      <w:r>
                        <w:rPr>
                          <w:lang w:val="fr-FR"/>
                        </w:rPr>
                        <w:t xml:space="preserve"> en junior en 1977 avec 39,28 m.</w:t>
                      </w:r>
                    </w:p>
                    <w:p w14:paraId="5E152809" w14:textId="77777777" w:rsidR="00073BB5" w:rsidRDefault="00073BB5">
                      <w:pPr>
                        <w:pStyle w:val="Corpsdetexte"/>
                        <w:rPr>
                          <w:b/>
                          <w:color w:val="FF0000"/>
                          <w:lang w:val="fr-FR"/>
                        </w:rPr>
                      </w:pPr>
                      <w:r>
                        <w:rPr>
                          <w:b/>
                          <w:lang w:val="fr-FR"/>
                        </w:rPr>
                        <w:t>J. Jacques LEMIEZ</w:t>
                      </w:r>
                      <w:r>
                        <w:rPr>
                          <w:lang w:val="fr-FR"/>
                        </w:rPr>
                        <w:t> : 1</w:t>
                      </w:r>
                      <w:r w:rsidRPr="00E213EE">
                        <w:rPr>
                          <w:vertAlign w:val="superscript"/>
                          <w:lang w:val="fr-FR"/>
                        </w:rPr>
                        <w:t>er</w:t>
                      </w:r>
                      <w:r>
                        <w:rPr>
                          <w:lang w:val="fr-FR"/>
                        </w:rPr>
                        <w:t xml:space="preserve"> avec le 4x80 minimes en 35’6  </w:t>
                      </w:r>
                      <w:r>
                        <w:rPr>
                          <w:b/>
                          <w:color w:val="3366FF"/>
                          <w:lang w:val="fr-FR"/>
                        </w:rPr>
                        <w:t>R</w:t>
                      </w:r>
                      <w:r>
                        <w:rPr>
                          <w:b/>
                          <w:color w:val="FFFFFF" w:themeColor="background1"/>
                          <w:lang w:val="fr-FR"/>
                        </w:rPr>
                        <w:t>D</w:t>
                      </w:r>
                      <w:r>
                        <w:rPr>
                          <w:b/>
                          <w:color w:val="FF0000"/>
                          <w:lang w:val="fr-FR"/>
                        </w:rPr>
                        <w:t>F.</w:t>
                      </w:r>
                    </w:p>
                    <w:p w14:paraId="6CADD615" w14:textId="77777777" w:rsidR="00073BB5" w:rsidRDefault="00073BB5">
                      <w:pPr>
                        <w:pStyle w:val="Corpsdetexte"/>
                        <w:rPr>
                          <w:color w:val="000000" w:themeColor="text1"/>
                          <w:lang w:val="fr-FR"/>
                        </w:rPr>
                      </w:pPr>
                      <w:r w:rsidRPr="0054432B">
                        <w:rPr>
                          <w:b/>
                          <w:color w:val="000000" w:themeColor="text1"/>
                          <w:lang w:val="fr-FR"/>
                        </w:rPr>
                        <w:t>Benoit DAUGA</w:t>
                      </w:r>
                      <w:r>
                        <w:rPr>
                          <w:color w:val="000000" w:themeColor="text1"/>
                          <w:lang w:val="fr-FR"/>
                        </w:rPr>
                        <w:t> </w:t>
                      </w:r>
                      <w:proofErr w:type="gramStart"/>
                      <w:r>
                        <w:rPr>
                          <w:color w:val="000000" w:themeColor="text1"/>
                          <w:lang w:val="fr-FR"/>
                        </w:rPr>
                        <w:t>:  3</w:t>
                      </w:r>
                      <w:r w:rsidRPr="0054432B">
                        <w:rPr>
                          <w:color w:val="000000" w:themeColor="text1"/>
                          <w:vertAlign w:val="superscript"/>
                          <w:lang w:val="fr-FR"/>
                        </w:rPr>
                        <w:t>e</w:t>
                      </w:r>
                      <w:proofErr w:type="gramEnd"/>
                      <w:r>
                        <w:rPr>
                          <w:color w:val="000000" w:themeColor="text1"/>
                          <w:lang w:val="fr-FR"/>
                        </w:rPr>
                        <w:t xml:space="preserve"> au 4x100 en 1975 avec </w:t>
                      </w:r>
                      <w:proofErr w:type="spellStart"/>
                      <w:r>
                        <w:rPr>
                          <w:color w:val="000000" w:themeColor="text1"/>
                          <w:lang w:val="fr-FR"/>
                        </w:rPr>
                        <w:t>Lemiez</w:t>
                      </w:r>
                      <w:proofErr w:type="spellEnd"/>
                      <w:r>
                        <w:rPr>
                          <w:color w:val="000000" w:themeColor="text1"/>
                          <w:lang w:val="fr-FR"/>
                        </w:rPr>
                        <w:t xml:space="preserve"> et les frères Barré.</w:t>
                      </w:r>
                    </w:p>
                    <w:p w14:paraId="63FAC449" w14:textId="77777777" w:rsidR="00073BB5" w:rsidRDefault="00073BB5">
                      <w:pPr>
                        <w:pStyle w:val="Corpsdetexte"/>
                        <w:rPr>
                          <w:color w:val="000000" w:themeColor="text1"/>
                          <w:lang w:val="fr-FR"/>
                        </w:rPr>
                      </w:pPr>
                      <w:r>
                        <w:rPr>
                          <w:b/>
                          <w:color w:val="000000" w:themeColor="text1"/>
                          <w:lang w:val="fr-FR"/>
                        </w:rPr>
                        <w:t xml:space="preserve">Patrick PLISSON : </w:t>
                      </w:r>
                      <w:r>
                        <w:rPr>
                          <w:color w:val="000000" w:themeColor="text1"/>
                          <w:lang w:val="fr-FR"/>
                        </w:rPr>
                        <w:t>100 m – 3</w:t>
                      </w:r>
                      <w:r w:rsidRPr="00585C71">
                        <w:rPr>
                          <w:color w:val="000000" w:themeColor="text1"/>
                          <w:vertAlign w:val="superscript"/>
                          <w:lang w:val="fr-FR"/>
                        </w:rPr>
                        <w:t>e</w:t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junior en 10’’81 à Fontainebleau.</w:t>
                      </w:r>
                    </w:p>
                    <w:p w14:paraId="26490AA6" w14:textId="77777777" w:rsidR="00073BB5" w:rsidRPr="00585C71" w:rsidRDefault="00073BB5">
                      <w:pPr>
                        <w:pStyle w:val="Corpsdetexte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  <w:lang w:val="fr-FR"/>
                        </w:rPr>
                        <w:t>Odette FLAMICHAUX </w:t>
                      </w:r>
                      <w:r>
                        <w:rPr>
                          <w:color w:val="000000" w:themeColor="text1"/>
                          <w:lang w:val="fr-FR"/>
                        </w:rPr>
                        <w:t>: poids 3</w:t>
                      </w:r>
                      <w:r w:rsidRPr="00585C71">
                        <w:rPr>
                          <w:color w:val="000000" w:themeColor="text1"/>
                          <w:vertAlign w:val="superscript"/>
                          <w:lang w:val="fr-FR"/>
                        </w:rPr>
                        <w:t>e</w:t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à Paris en 1957 : 10,98 m et 4</w:t>
                      </w:r>
                      <w:r w:rsidRPr="00585C71">
                        <w:rPr>
                          <w:color w:val="000000" w:themeColor="text1"/>
                          <w:vertAlign w:val="superscript"/>
                          <w:lang w:val="fr-FR"/>
                        </w:rPr>
                        <w:t>e</w:t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au 150 m en 20’’7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4432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F00FFFB" wp14:editId="54691886">
                <wp:simplePos x="0" y="0"/>
                <wp:positionH relativeFrom="page">
                  <wp:posOffset>4260850</wp:posOffset>
                </wp:positionH>
                <wp:positionV relativeFrom="page">
                  <wp:posOffset>6628765</wp:posOffset>
                </wp:positionV>
                <wp:extent cx="2569210" cy="3138805"/>
                <wp:effectExtent l="0" t="0" r="0" b="10795"/>
                <wp:wrapThrough wrapText="bothSides">
                  <wp:wrapPolygon edited="0">
                    <wp:start x="214" y="0"/>
                    <wp:lineTo x="214" y="21499"/>
                    <wp:lineTo x="21141" y="21499"/>
                    <wp:lineTo x="21141" y="0"/>
                    <wp:lineTo x="214" y="0"/>
                  </wp:wrapPolygon>
                </wp:wrapThrough>
                <wp:docPr id="922" name="Zone de texte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313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E052E" w14:textId="77777777" w:rsidR="00073BB5" w:rsidRDefault="00073BB5" w:rsidP="00585C71">
                            <w:r w:rsidRPr="00585C71">
                              <w:rPr>
                                <w:b/>
                              </w:rPr>
                              <w:t xml:space="preserve">Marie-Rose </w:t>
                            </w:r>
                            <w:proofErr w:type="gramStart"/>
                            <w:r w:rsidRPr="00585C71">
                              <w:rPr>
                                <w:b/>
                              </w:rPr>
                              <w:t>DUBOSC</w:t>
                            </w:r>
                            <w:r>
                              <w:t xml:space="preserve"> </w:t>
                            </w:r>
                            <w:r w:rsidRPr="0054432B">
                              <w:t>:</w:t>
                            </w:r>
                            <w:proofErr w:type="gramEnd"/>
                            <w:r w:rsidRPr="0054432B">
                              <w:t xml:space="preserve"> 320 m </w:t>
                            </w:r>
                            <w:proofErr w:type="spellStart"/>
                            <w:r w:rsidRPr="0054432B">
                              <w:t>haies</w:t>
                            </w:r>
                            <w:proofErr w:type="spellEnd"/>
                            <w:r>
                              <w:t>,</w:t>
                            </w:r>
                          </w:p>
                          <w:p w14:paraId="2F0974A7" w14:textId="77777777" w:rsidR="00073BB5" w:rsidRDefault="00073BB5" w:rsidP="00585C71">
                            <w:proofErr w:type="gramStart"/>
                            <w:r>
                              <w:t>3e en 1981 en 50’’09.</w:t>
                            </w:r>
                            <w:proofErr w:type="gramEnd"/>
                          </w:p>
                          <w:p w14:paraId="18CCF454" w14:textId="77777777" w:rsidR="00073BB5" w:rsidRDefault="00073BB5" w:rsidP="00585C71">
                            <w:pPr>
                              <w:rPr>
                                <w:b/>
                              </w:rPr>
                            </w:pPr>
                          </w:p>
                          <w:p w14:paraId="09C5E857" w14:textId="77777777" w:rsidR="00073BB5" w:rsidRDefault="00073BB5" w:rsidP="00585C71">
                            <w:proofErr w:type="spellStart"/>
                            <w:r>
                              <w:rPr>
                                <w:b/>
                              </w:rPr>
                              <w:t>Edda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PIPUTO</w:t>
                            </w:r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hauteur 1958 4e avec 1,53 m – 5e en </w:t>
                            </w:r>
                            <w:proofErr w:type="spellStart"/>
                            <w:r>
                              <w:t>longueur</w:t>
                            </w:r>
                            <w:proofErr w:type="spellEnd"/>
                            <w:r>
                              <w:t xml:space="preserve"> , 4,70 m.</w:t>
                            </w:r>
                          </w:p>
                          <w:p w14:paraId="086EF4B7" w14:textId="77777777" w:rsidR="00073BB5" w:rsidRDefault="00073BB5" w:rsidP="00585C71"/>
                          <w:p w14:paraId="23AEB48F" w14:textId="77777777" w:rsidR="00073BB5" w:rsidRDefault="00073BB5" w:rsidP="00585C71">
                            <w:r>
                              <w:rPr>
                                <w:b/>
                              </w:rPr>
                              <w:t xml:space="preserve"> ?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CHARLEMAINE</w:t>
                            </w:r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1962 800 m 5e en junior en 1’57’’1</w:t>
                            </w:r>
                          </w:p>
                          <w:p w14:paraId="0051AA42" w14:textId="77777777" w:rsidR="00073BB5" w:rsidRDefault="00073BB5" w:rsidP="00585C71"/>
                          <w:p w14:paraId="57FD48B4" w14:textId="77777777" w:rsidR="00073BB5" w:rsidRDefault="00073BB5" w:rsidP="00585C71">
                            <w:r>
                              <w:rPr>
                                <w:b/>
                              </w:rPr>
                              <w:t xml:space="preserve">Anne-Marie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CREVEL</w:t>
                            </w:r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1965 </w:t>
                            </w:r>
                            <w:proofErr w:type="spellStart"/>
                            <w:r>
                              <w:t>javelot</w:t>
                            </w:r>
                            <w:proofErr w:type="spellEnd"/>
                            <w:r>
                              <w:t xml:space="preserve"> 3e en </w:t>
                            </w:r>
                            <w:proofErr w:type="spellStart"/>
                            <w:r>
                              <w:t>cadette</w:t>
                            </w:r>
                            <w:proofErr w:type="spellEnd"/>
                            <w:r>
                              <w:t xml:space="preserve"> avec 30,20 m.</w:t>
                            </w:r>
                          </w:p>
                          <w:p w14:paraId="2ADB15B8" w14:textId="77777777" w:rsidR="00073BB5" w:rsidRDefault="00073BB5" w:rsidP="00585C71"/>
                          <w:p w14:paraId="31DD08BD" w14:textId="77777777" w:rsidR="00073BB5" w:rsidRPr="00680CAE" w:rsidRDefault="00073BB5" w:rsidP="00585C71">
                            <w:proofErr w:type="spellStart"/>
                            <w:r>
                              <w:t>Vient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donc</w:t>
                            </w:r>
                            <w:proofErr w:type="spellEnd"/>
                            <w:r>
                              <w:t xml:space="preserve"> completer </w:t>
                            </w:r>
                            <w:proofErr w:type="spellStart"/>
                            <w:r>
                              <w:t>cette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liste</w:t>
                            </w:r>
                            <w:proofErr w:type="spellEnd"/>
                            <w:r>
                              <w:t xml:space="preserve"> le </w:t>
                            </w:r>
                            <w:proofErr w:type="spellStart"/>
                            <w:r>
                              <w:t>quattuor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ADAM, BARRÉ, BARRÉ,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 xml:space="preserve">CHÉDEVILLE </w:t>
                            </w:r>
                            <w:r>
                              <w:t xml:space="preserve"> qui</w:t>
                            </w:r>
                            <w:proofErr w:type="gramEnd"/>
                            <w:r>
                              <w:t xml:space="preserve"> sera </w:t>
                            </w:r>
                            <w:proofErr w:type="spellStart"/>
                            <w:r>
                              <w:t>détaillé</w:t>
                            </w:r>
                            <w:proofErr w:type="spellEnd"/>
                            <w:r>
                              <w:t xml:space="preserve"> plus loin.  </w:t>
                            </w:r>
                            <w:proofErr w:type="spellStart"/>
                            <w:proofErr w:type="gramStart"/>
                            <w:r>
                              <w:t>Aujourd’hui</w:t>
                            </w:r>
                            <w:proofErr w:type="spellEnd"/>
                            <w:r>
                              <w:t xml:space="preserve"> je </w:t>
                            </w:r>
                            <w:proofErr w:type="spellStart"/>
                            <w:r>
                              <w:t>n’oublierais</w:t>
                            </w:r>
                            <w:proofErr w:type="spellEnd"/>
                            <w:r>
                              <w:t xml:space="preserve"> pas </w:t>
                            </w:r>
                            <w:r>
                              <w:rPr>
                                <w:b/>
                              </w:rPr>
                              <w:t xml:space="preserve">Céline LAPLACE-LEPAS </w:t>
                            </w:r>
                            <w:proofErr w:type="spellStart"/>
                            <w:r>
                              <w:t>souvent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qualifiée</w:t>
                            </w:r>
                            <w:proofErr w:type="spellEnd"/>
                            <w:r>
                              <w:t xml:space="preserve"> aux “France” de cross-country.</w:t>
                            </w:r>
                            <w:proofErr w:type="gramEnd"/>
                          </w:p>
                          <w:p w14:paraId="07A50CC9" w14:textId="77777777" w:rsidR="00073BB5" w:rsidRPr="0054432B" w:rsidRDefault="00073BB5" w:rsidP="00585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22" o:spid="_x0000_s1028" type="#_x0000_t202" style="position:absolute;left:0;text-align:left;margin-left:335.5pt;margin-top:521.95pt;width:202.3pt;height:247.15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" mv:complextextbox="1" filled="f" stroked="f">
                <v:textbox>
                  <w:txbxContent>
                    <w:p w14:paraId="00AE052E" w14:textId="77777777" w:rsidR="00073BB5" w:rsidRDefault="00073BB5" w:rsidP="00585C71">
                      <w:r w:rsidRPr="00585C71">
                        <w:rPr>
                          <w:b/>
                        </w:rPr>
                        <w:t xml:space="preserve">Marie-Rose </w:t>
                      </w:r>
                      <w:proofErr w:type="gramStart"/>
                      <w:r w:rsidRPr="00585C71">
                        <w:rPr>
                          <w:b/>
                        </w:rPr>
                        <w:t>DUBOSC</w:t>
                      </w:r>
                      <w:r>
                        <w:t xml:space="preserve"> </w:t>
                      </w:r>
                      <w:r w:rsidRPr="0054432B">
                        <w:t>:</w:t>
                      </w:r>
                      <w:proofErr w:type="gramEnd"/>
                      <w:r w:rsidRPr="0054432B">
                        <w:t xml:space="preserve"> 320 m </w:t>
                      </w:r>
                      <w:proofErr w:type="spellStart"/>
                      <w:r w:rsidRPr="0054432B">
                        <w:t>haies</w:t>
                      </w:r>
                      <w:proofErr w:type="spellEnd"/>
                      <w:r>
                        <w:t>,</w:t>
                      </w:r>
                    </w:p>
                    <w:p w14:paraId="2F0974A7" w14:textId="77777777" w:rsidR="00073BB5" w:rsidRDefault="00073BB5" w:rsidP="00585C71">
                      <w:proofErr w:type="gramStart"/>
                      <w:r>
                        <w:t>3e en 1981 en 50’’09.</w:t>
                      </w:r>
                      <w:proofErr w:type="gramEnd"/>
                    </w:p>
                    <w:p w14:paraId="18CCF454" w14:textId="77777777" w:rsidR="00073BB5" w:rsidRDefault="00073BB5" w:rsidP="00585C71">
                      <w:pPr>
                        <w:rPr>
                          <w:b/>
                        </w:rPr>
                      </w:pPr>
                    </w:p>
                    <w:p w14:paraId="09C5E857" w14:textId="77777777" w:rsidR="00073BB5" w:rsidRDefault="00073BB5" w:rsidP="00585C71">
                      <w:proofErr w:type="spellStart"/>
                      <w:r>
                        <w:rPr>
                          <w:b/>
                        </w:rPr>
                        <w:t>Edda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</w:rPr>
                        <w:t>PIPUTO</w:t>
                      </w:r>
                      <w:r>
                        <w:t xml:space="preserve"> :</w:t>
                      </w:r>
                      <w:proofErr w:type="gramEnd"/>
                      <w:r>
                        <w:t xml:space="preserve"> hauteur 1958 4e avec 1,53 m – 5e en </w:t>
                      </w:r>
                      <w:proofErr w:type="spellStart"/>
                      <w:r>
                        <w:t>longueur</w:t>
                      </w:r>
                      <w:proofErr w:type="spellEnd"/>
                      <w:r>
                        <w:t xml:space="preserve"> , 4,70 m.</w:t>
                      </w:r>
                    </w:p>
                    <w:p w14:paraId="086EF4B7" w14:textId="77777777" w:rsidR="00073BB5" w:rsidRDefault="00073BB5" w:rsidP="00585C71"/>
                    <w:p w14:paraId="23AEB48F" w14:textId="77777777" w:rsidR="00073BB5" w:rsidRDefault="00073BB5" w:rsidP="00585C71">
                      <w:r>
                        <w:rPr>
                          <w:b/>
                        </w:rPr>
                        <w:t xml:space="preserve"> ? </w:t>
                      </w:r>
                      <w:proofErr w:type="gramStart"/>
                      <w:r>
                        <w:rPr>
                          <w:b/>
                        </w:rPr>
                        <w:t>CHARLEMAINE</w:t>
                      </w:r>
                      <w:r>
                        <w:t xml:space="preserve"> :</w:t>
                      </w:r>
                      <w:proofErr w:type="gramEnd"/>
                      <w:r>
                        <w:t xml:space="preserve"> 1962 800 m 5e en junior en 1’57’’1</w:t>
                      </w:r>
                    </w:p>
                    <w:p w14:paraId="0051AA42" w14:textId="77777777" w:rsidR="00073BB5" w:rsidRDefault="00073BB5" w:rsidP="00585C71"/>
                    <w:p w14:paraId="57FD48B4" w14:textId="77777777" w:rsidR="00073BB5" w:rsidRDefault="00073BB5" w:rsidP="00585C71">
                      <w:r>
                        <w:rPr>
                          <w:b/>
                        </w:rPr>
                        <w:t xml:space="preserve">Anne-Marie </w:t>
                      </w:r>
                      <w:proofErr w:type="gramStart"/>
                      <w:r>
                        <w:rPr>
                          <w:b/>
                        </w:rPr>
                        <w:t>CREVEL</w:t>
                      </w:r>
                      <w:r>
                        <w:t xml:space="preserve"> :</w:t>
                      </w:r>
                      <w:proofErr w:type="gramEnd"/>
                      <w:r>
                        <w:t xml:space="preserve"> 1965 </w:t>
                      </w:r>
                      <w:proofErr w:type="spellStart"/>
                      <w:r>
                        <w:t>javelot</w:t>
                      </w:r>
                      <w:proofErr w:type="spellEnd"/>
                      <w:r>
                        <w:t xml:space="preserve"> 3e en </w:t>
                      </w:r>
                      <w:proofErr w:type="spellStart"/>
                      <w:r>
                        <w:t>cadette</w:t>
                      </w:r>
                      <w:proofErr w:type="spellEnd"/>
                      <w:r>
                        <w:t xml:space="preserve"> avec 30,20 m.</w:t>
                      </w:r>
                    </w:p>
                    <w:p w14:paraId="2ADB15B8" w14:textId="77777777" w:rsidR="00073BB5" w:rsidRDefault="00073BB5" w:rsidP="00585C71"/>
                    <w:p w14:paraId="31DD08BD" w14:textId="77777777" w:rsidR="00073BB5" w:rsidRPr="00680CAE" w:rsidRDefault="00073BB5" w:rsidP="00585C71">
                      <w:proofErr w:type="spellStart"/>
                      <w:r>
                        <w:t>Vient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donc</w:t>
                      </w:r>
                      <w:proofErr w:type="spellEnd"/>
                      <w:r>
                        <w:t xml:space="preserve"> completer </w:t>
                      </w:r>
                      <w:proofErr w:type="spellStart"/>
                      <w:r>
                        <w:t>cette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liste</w:t>
                      </w:r>
                      <w:proofErr w:type="spellEnd"/>
                      <w:r>
                        <w:t xml:space="preserve"> le </w:t>
                      </w:r>
                      <w:proofErr w:type="spellStart"/>
                      <w:r>
                        <w:t>quattuor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ADAM, BARRÉ, BARRÉ, </w:t>
                      </w:r>
                      <w:proofErr w:type="gramStart"/>
                      <w:r>
                        <w:rPr>
                          <w:b/>
                        </w:rPr>
                        <w:t xml:space="preserve">CHÉDEVILLE </w:t>
                      </w:r>
                      <w:r>
                        <w:t xml:space="preserve"> qui</w:t>
                      </w:r>
                      <w:proofErr w:type="gramEnd"/>
                      <w:r>
                        <w:t xml:space="preserve"> sera </w:t>
                      </w:r>
                      <w:proofErr w:type="spellStart"/>
                      <w:r>
                        <w:t>détaillé</w:t>
                      </w:r>
                      <w:proofErr w:type="spellEnd"/>
                      <w:r>
                        <w:t xml:space="preserve"> plus loin.  </w:t>
                      </w:r>
                      <w:proofErr w:type="spellStart"/>
                      <w:proofErr w:type="gramStart"/>
                      <w:r>
                        <w:t>Aujourd’hui</w:t>
                      </w:r>
                      <w:proofErr w:type="spellEnd"/>
                      <w:r>
                        <w:t xml:space="preserve"> je </w:t>
                      </w:r>
                      <w:proofErr w:type="spellStart"/>
                      <w:r>
                        <w:t>n’oublierais</w:t>
                      </w:r>
                      <w:proofErr w:type="spellEnd"/>
                      <w:r>
                        <w:t xml:space="preserve"> pas </w:t>
                      </w:r>
                      <w:r>
                        <w:rPr>
                          <w:b/>
                        </w:rPr>
                        <w:t xml:space="preserve">Céline LAPLACE-LEPAS </w:t>
                      </w:r>
                      <w:proofErr w:type="spellStart"/>
                      <w:r>
                        <w:t>souvent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qualifiée</w:t>
                      </w:r>
                      <w:proofErr w:type="spellEnd"/>
                      <w:r>
                        <w:t xml:space="preserve"> aux “France” de cross-country.</w:t>
                      </w:r>
                      <w:proofErr w:type="gramEnd"/>
                    </w:p>
                    <w:p w14:paraId="07A50CC9" w14:textId="77777777" w:rsidR="00073BB5" w:rsidRPr="0054432B" w:rsidRDefault="00073BB5" w:rsidP="00585C7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4432B">
        <w:rPr>
          <w:noProof/>
          <w:lang w:val="fr-FR" w:eastAsia="fr-FR"/>
        </w:rPr>
        <w:drawing>
          <wp:anchor distT="0" distB="0" distL="118745" distR="118745" simplePos="0" relativeHeight="251668992" behindDoc="0" locked="0" layoutInCell="1" allowOverlap="1" wp14:anchorId="5EDEAC70" wp14:editId="1F8A23C6">
            <wp:simplePos x="0" y="0"/>
            <wp:positionH relativeFrom="page">
              <wp:posOffset>4134485</wp:posOffset>
            </wp:positionH>
            <wp:positionV relativeFrom="page">
              <wp:posOffset>4598035</wp:posOffset>
            </wp:positionV>
            <wp:extent cx="2695575" cy="1764030"/>
            <wp:effectExtent l="203200" t="304800" r="276225" b="420370"/>
            <wp:wrapNone/>
            <wp:docPr id="91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741" descr="::nfc5:42-179834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728406">
                      <a:off x="0" y="0"/>
                      <a:ext cx="2695575" cy="1764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87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18B29AA" wp14:editId="22CA2438">
                <wp:simplePos x="0" y="0"/>
                <wp:positionH relativeFrom="page">
                  <wp:posOffset>677545</wp:posOffset>
                </wp:positionH>
                <wp:positionV relativeFrom="page">
                  <wp:posOffset>173990</wp:posOffset>
                </wp:positionV>
                <wp:extent cx="3302000" cy="3343275"/>
                <wp:effectExtent l="0" t="0" r="0" b="9525"/>
                <wp:wrapThrough wrapText="bothSides">
                  <wp:wrapPolygon edited="0">
                    <wp:start x="166" y="0"/>
                    <wp:lineTo x="166" y="21497"/>
                    <wp:lineTo x="21268" y="21497"/>
                    <wp:lineTo x="21268" y="0"/>
                    <wp:lineTo x="166" y="0"/>
                  </wp:wrapPolygon>
                </wp:wrapThrough>
                <wp:docPr id="915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334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11" o:spid="_x0000_s1026" type="#_x0000_t202" style="position:absolute;margin-left:53.35pt;margin-top:13.7pt;width:260pt;height:263.25pt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" mv:complextextbox="1" filled="f" fillcolor="#b3cfff" stroked="f" strokecolor="#b3cfff" strokeweight="1.5pt">
                <v:fill color2="#3f80cd" focus="100%" type="gradient">
                  <o:fill v:ext="view" type="gradientUnscaled"/>
                </v:fill>
                <v:stroke o:forcedash="t"/>
                <v:textbox inset=",0,,0"/>
                <w10:wrap type="through" anchorx="page" anchory="page"/>
              </v:shape>
            </w:pict>
          </mc:Fallback>
        </mc:AlternateContent>
      </w:r>
      <w:r w:rsidR="00B41871">
        <w:rPr>
          <w:noProof/>
          <w:lang w:val="fr-FR" w:eastAsia="fr-FR"/>
        </w:rPr>
        <w:drawing>
          <wp:anchor distT="0" distB="0" distL="114300" distR="114300" simplePos="0" relativeHeight="251690496" behindDoc="0" locked="0" layoutInCell="1" allowOverlap="1" wp14:anchorId="3FDC3A6E" wp14:editId="7EBA6FBD">
            <wp:simplePos x="0" y="0"/>
            <wp:positionH relativeFrom="page">
              <wp:posOffset>767715</wp:posOffset>
            </wp:positionH>
            <wp:positionV relativeFrom="page">
              <wp:posOffset>553085</wp:posOffset>
            </wp:positionV>
            <wp:extent cx="312483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20" y="21340"/>
                <wp:lineTo x="21420" y="0"/>
                <wp:lineTo x="0" y="0"/>
              </wp:wrapPolygon>
            </wp:wrapThrough>
            <wp:docPr id="920" name="Imag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ériser 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871">
        <w:rPr>
          <w:noProof/>
          <w:lang w:val="fr-FR" w:eastAsia="fr-FR"/>
        </w:rPr>
        <w:drawing>
          <wp:anchor distT="0" distB="0" distL="114300" distR="114300" simplePos="0" relativeHeight="251691520" behindDoc="0" locked="0" layoutInCell="1" allowOverlap="1" wp14:anchorId="515DA76F" wp14:editId="10ED3E3F">
            <wp:simplePos x="0" y="0"/>
            <wp:positionH relativeFrom="page">
              <wp:posOffset>4792980</wp:posOffset>
            </wp:positionH>
            <wp:positionV relativeFrom="page">
              <wp:posOffset>553085</wp:posOffset>
            </wp:positionV>
            <wp:extent cx="1769110" cy="2164715"/>
            <wp:effectExtent l="0" t="0" r="8890" b="0"/>
            <wp:wrapThrough wrapText="bothSides">
              <wp:wrapPolygon edited="0">
                <wp:start x="0" y="0"/>
                <wp:lineTo x="0" y="21290"/>
                <wp:lineTo x="21398" y="21290"/>
                <wp:lineTo x="21398" y="0"/>
                <wp:lineTo x="0" y="0"/>
              </wp:wrapPolygon>
            </wp:wrapThrough>
            <wp:docPr id="921" name="Imag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ériser 1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DE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879A018" wp14:editId="6CFFB52C">
                <wp:simplePos x="0" y="0"/>
                <wp:positionH relativeFrom="column">
                  <wp:posOffset>161925</wp:posOffset>
                </wp:positionH>
                <wp:positionV relativeFrom="paragraph">
                  <wp:posOffset>-5735320</wp:posOffset>
                </wp:positionV>
                <wp:extent cx="3469640" cy="208915"/>
                <wp:effectExtent l="0" t="0" r="10160" b="19685"/>
                <wp:wrapNone/>
                <wp:docPr id="91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BF8AA3" w14:textId="77777777" w:rsidR="00073BB5" w:rsidRDefault="00073BB5">
                            <w:pPr>
                              <w:pStyle w:val="Sous-titre"/>
                            </w:pPr>
                            <w:r>
                              <w:t xml:space="preserve">Merci à </w:t>
                            </w:r>
                            <w:proofErr w:type="spellStart"/>
                            <w:r>
                              <w:t>Stéphane</w:t>
                            </w:r>
                            <w:proofErr w:type="spellEnd"/>
                            <w:r>
                              <w:t xml:space="preserve"> pour </w:t>
                            </w:r>
                            <w:proofErr w:type="spellStart"/>
                            <w:proofErr w:type="gramStart"/>
                            <w:r>
                              <w:t>ses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recherches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29" type="#_x0000_t202" style="position:absolute;left:0;text-align:left;margin-left:12.75pt;margin-top:-451.55pt;width:273.2pt;height:16.4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0,0,0,0">
                  <w:txbxContent>
                    <w:p w14:paraId="23BF8AA3" w14:textId="77777777" w:rsidR="00073BB5" w:rsidRDefault="00073BB5">
                      <w:pPr>
                        <w:pStyle w:val="Sous-titre"/>
                      </w:pPr>
                      <w:r>
                        <w:t xml:space="preserve">Merci à </w:t>
                      </w:r>
                      <w:proofErr w:type="spellStart"/>
                      <w:r>
                        <w:t>Stéphane</w:t>
                      </w:r>
                      <w:proofErr w:type="spellEnd"/>
                      <w:r>
                        <w:t xml:space="preserve"> pour </w:t>
                      </w:r>
                      <w:proofErr w:type="spellStart"/>
                      <w:proofErr w:type="gramStart"/>
                      <w:r>
                        <w:t>ses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recherches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F2DE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8D64DF3" wp14:editId="40792B95">
                <wp:simplePos x="0" y="0"/>
                <wp:positionH relativeFrom="column">
                  <wp:posOffset>4057650</wp:posOffset>
                </wp:positionH>
                <wp:positionV relativeFrom="paragraph">
                  <wp:posOffset>-5754370</wp:posOffset>
                </wp:positionV>
                <wp:extent cx="2448560" cy="221615"/>
                <wp:effectExtent l="0" t="0" r="8890" b="6985"/>
                <wp:wrapNone/>
                <wp:docPr id="9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EA2E430" w14:textId="77777777" w:rsidR="00073BB5" w:rsidRDefault="00073BB5">
                            <w:pPr>
                              <w:pStyle w:val="Date"/>
                            </w:pPr>
                            <w:r>
                              <w:rPr>
                                <w:lang w:val="fr-FR"/>
                              </w:rPr>
                              <w:t>[Date]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0" type="#_x0000_t202" style="position:absolute;left:0;text-align:left;margin-left:319.5pt;margin-top:-453.05pt;width:192.8pt;height:17.4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" filled="f" fillcolor="#b3cfff" stroked="f" strokecolor="#b3cfff" strokeweight="1.5pt">
                <v:fill color2="#3f80cd" focus="100%" type="gradient">
                  <o:fill v:ext="view" type="gradientUnscaled"/>
                </v:fill>
                <v:stroke o:forcedash="t"/>
                <v:textbox inset="0,0,0,0">
                  <w:txbxContent>
                    <w:p w14:paraId="6EA2E430" w14:textId="77777777" w:rsidR="00073BB5" w:rsidRDefault="00073BB5">
                      <w:pPr>
                        <w:pStyle w:val="Date"/>
                      </w:pPr>
                      <w:r>
                        <w:rPr>
                          <w:lang w:val="fr-FR"/>
                        </w:rPr>
                        <w:t>[Date]</w:t>
                      </w:r>
                    </w:p>
                  </w:txbxContent>
                </v:textbox>
              </v:shape>
            </w:pict>
          </mc:Fallback>
        </mc:AlternateContent>
      </w:r>
      <w:r w:rsidR="002F2DE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89D7D6" wp14:editId="5A29E503">
                <wp:simplePos x="0" y="0"/>
                <wp:positionH relativeFrom="column">
                  <wp:posOffset>76200</wp:posOffset>
                </wp:positionH>
                <wp:positionV relativeFrom="paragraph">
                  <wp:posOffset>-5768340</wp:posOffset>
                </wp:positionV>
                <wp:extent cx="6508115" cy="222250"/>
                <wp:effectExtent l="0" t="0" r="6985" b="6350"/>
                <wp:wrapNone/>
                <wp:docPr id="90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115" cy="222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6pt;margin-top:-454.15pt;width:512.45pt;height:17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" fillcolor="#9bb05e [3206]" stroked="f" strokecolor="#b3cfff" strokeweight="1.5pt">
                <v:shadow opacity="42597f" mv:blur="38100f" offset="0,2pt"/>
                <v:textbox inset=",7.2pt,,7.2pt"/>
              </v:rect>
            </w:pict>
          </mc:Fallback>
        </mc:AlternateContent>
      </w:r>
      <w:r w:rsidR="002F2DE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4438DBE" wp14:editId="0A987EEB">
                <wp:simplePos x="0" y="0"/>
                <wp:positionH relativeFrom="column">
                  <wp:posOffset>76200</wp:posOffset>
                </wp:positionH>
                <wp:positionV relativeFrom="paragraph">
                  <wp:posOffset>-6478270</wp:posOffset>
                </wp:positionV>
                <wp:extent cx="6508115" cy="713105"/>
                <wp:effectExtent l="0" t="0" r="0" b="0"/>
                <wp:wrapNone/>
                <wp:docPr id="9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115" cy="7131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C0B8EA" w14:textId="77777777" w:rsidR="00073BB5" w:rsidRDefault="00073BB5">
                            <w:pPr>
                              <w:pStyle w:val="Titre"/>
                            </w:pPr>
                            <w:r>
                              <w:t xml:space="preserve">Histoire d’un </w:t>
                            </w:r>
                            <w:proofErr w:type="spellStart"/>
                            <w:r>
                              <w:t>succès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31" style="position:absolute;left:0;text-align:left;margin-left:6pt;margin-top:-510.05pt;width:512.45pt;height:56.1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" fillcolor="#a63212 [3204]" stroked="f" strokecolor="#b3cfff" strokeweight="1.5pt">
                <v:shadow opacity="42597f" mv:blur="38100f" offset="0,2pt"/>
                <v:textbox inset=",0,,0">
                  <w:txbxContent>
                    <w:p w14:paraId="2CC0B8EA" w14:textId="77777777" w:rsidR="00073BB5" w:rsidRDefault="00073BB5">
                      <w:pPr>
                        <w:pStyle w:val="Titre"/>
                      </w:pPr>
                      <w:r>
                        <w:t xml:space="preserve">Histoire d’un </w:t>
                      </w:r>
                      <w:proofErr w:type="spellStart"/>
                      <w:r>
                        <w:t>succès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2F2DE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E6A62DC" wp14:editId="625F7799">
                <wp:simplePos x="0" y="0"/>
                <wp:positionH relativeFrom="column">
                  <wp:posOffset>1282700</wp:posOffset>
                </wp:positionH>
                <wp:positionV relativeFrom="paragraph">
                  <wp:posOffset>7978775</wp:posOffset>
                </wp:positionV>
                <wp:extent cx="2064385" cy="1153160"/>
                <wp:effectExtent l="0" t="0" r="12065" b="8890"/>
                <wp:wrapThrough wrapText="bothSides">
                  <wp:wrapPolygon edited="0">
                    <wp:start x="0" y="0"/>
                    <wp:lineTo x="0" y="21410"/>
                    <wp:lineTo x="21527" y="21410"/>
                    <wp:lineTo x="21527" y="0"/>
                    <wp:lineTo x="0" y="0"/>
                  </wp:wrapPolygon>
                </wp:wrapThrough>
                <wp:docPr id="918" name="Text Box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438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2" seq="1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8" o:spid="_x0000_s1032" type="#_x0000_t202" style="position:absolute;left:0;text-align:left;margin-left:101pt;margin-top:628.25pt;width:162.55pt;height:90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" filled="f" stroked="f">
                <v:textbox inset="0,0,0,0">
                  <w:txbxContent/>
                </v:textbox>
                <w10:wrap type="through"/>
              </v:shape>
            </w:pict>
          </mc:Fallback>
        </mc:AlternateContent>
      </w:r>
      <w:r w:rsidR="002F2DE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37C1515" wp14:editId="4A417AB4">
                <wp:simplePos x="0" y="0"/>
                <wp:positionH relativeFrom="page">
                  <wp:posOffset>593090</wp:posOffset>
                </wp:positionH>
                <wp:positionV relativeFrom="page">
                  <wp:posOffset>5469890</wp:posOffset>
                </wp:positionV>
                <wp:extent cx="3456305" cy="814705"/>
                <wp:effectExtent l="0" t="0" r="0" b="23495"/>
                <wp:wrapTight wrapText="bothSides">
                  <wp:wrapPolygon edited="0">
                    <wp:start x="159" y="0"/>
                    <wp:lineTo x="159" y="21549"/>
                    <wp:lineTo x="21271" y="21549"/>
                    <wp:lineTo x="21271" y="0"/>
                    <wp:lineTo x="159" y="0"/>
                  </wp:wrapPolygon>
                </wp:wrapTight>
                <wp:docPr id="9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305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184B05" w14:textId="77777777" w:rsidR="00073BB5" w:rsidRDefault="00073BB5">
                            <w:pPr>
                              <w:pStyle w:val="Titre2"/>
                            </w:pPr>
                            <w:r>
                              <w:t xml:space="preserve">Si le </w:t>
                            </w:r>
                            <w:proofErr w:type="spellStart"/>
                            <w:r>
                              <w:t>relais</w:t>
                            </w:r>
                            <w:proofErr w:type="spellEnd"/>
                            <w:r>
                              <w:t xml:space="preserve"> du NAC à </w:t>
                            </w:r>
                            <w:proofErr w:type="spellStart"/>
                            <w:r>
                              <w:t>mis</w:t>
                            </w:r>
                            <w:proofErr w:type="spellEnd"/>
                            <w:r>
                              <w:t xml:space="preserve"> le club </w:t>
                            </w:r>
                            <w:proofErr w:type="spellStart"/>
                            <w:r>
                              <w:t>dans</w:t>
                            </w:r>
                            <w:proofErr w:type="spellEnd"/>
                            <w:r>
                              <w:t xml:space="preserve"> la lumière, </w:t>
                            </w:r>
                            <w:proofErr w:type="spellStart"/>
                            <w:r>
                              <w:t>bien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d’autres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brillé</w:t>
                            </w:r>
                            <w:proofErr w:type="spellEnd"/>
                            <w:r>
                              <w:t xml:space="preserve">. Souvenirs, </w:t>
                            </w:r>
                            <w:proofErr w:type="gramStart"/>
                            <w:r>
                              <w:t>souvenirs !</w:t>
                            </w:r>
                            <w:proofErr w:type="gramEnd"/>
                            <w:r>
                              <w:t xml:space="preserve"> ! !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46.7pt;margin-top:430.7pt;width:272.15pt;height:64.15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22184B05" w14:textId="77777777" w:rsidR="00073BB5" w:rsidRDefault="00073BB5">
                      <w:pPr>
                        <w:pStyle w:val="Titre2"/>
                      </w:pPr>
                      <w:r>
                        <w:t xml:space="preserve">Si le </w:t>
                      </w:r>
                      <w:proofErr w:type="spellStart"/>
                      <w:r>
                        <w:t>relais</w:t>
                      </w:r>
                      <w:proofErr w:type="spellEnd"/>
                      <w:r>
                        <w:t xml:space="preserve"> du NAC à </w:t>
                      </w:r>
                      <w:proofErr w:type="spellStart"/>
                      <w:r>
                        <w:t>mis</w:t>
                      </w:r>
                      <w:proofErr w:type="spellEnd"/>
                      <w:r>
                        <w:t xml:space="preserve"> le club </w:t>
                      </w:r>
                      <w:proofErr w:type="spellStart"/>
                      <w:r>
                        <w:t>dans</w:t>
                      </w:r>
                      <w:proofErr w:type="spellEnd"/>
                      <w:r>
                        <w:t xml:space="preserve"> la lumière, </w:t>
                      </w:r>
                      <w:proofErr w:type="spellStart"/>
                      <w:r>
                        <w:t>bien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d’autres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brillé</w:t>
                      </w:r>
                      <w:proofErr w:type="spellEnd"/>
                      <w:r>
                        <w:t xml:space="preserve">. Souvenirs, </w:t>
                      </w:r>
                      <w:proofErr w:type="gramStart"/>
                      <w:r>
                        <w:t>souvenirs !</w:t>
                      </w:r>
                      <w:proofErr w:type="gramEnd"/>
                      <w:r>
                        <w:t xml:space="preserve"> ! !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F2DE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D0D2E72" wp14:editId="0DBBAA34">
                <wp:simplePos x="0" y="0"/>
                <wp:positionH relativeFrom="page">
                  <wp:posOffset>593725</wp:posOffset>
                </wp:positionH>
                <wp:positionV relativeFrom="page">
                  <wp:posOffset>4625340</wp:posOffset>
                </wp:positionV>
                <wp:extent cx="3456305" cy="741045"/>
                <wp:effectExtent l="0" t="0" r="0" b="20955"/>
                <wp:wrapNone/>
                <wp:docPr id="913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305" cy="74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99560DE" w14:textId="77777777" w:rsidR="00073BB5" w:rsidRDefault="00073BB5">
                            <w:pPr>
                              <w:pStyle w:val="Titre1"/>
                            </w:pPr>
                            <w:r>
                              <w:t>LES ATHLÈTES DU NAC</w:t>
                            </w:r>
                          </w:p>
                          <w:p w14:paraId="12B1D86D" w14:textId="77777777" w:rsidR="00073BB5" w:rsidRDefault="00073BB5">
                            <w:pPr>
                              <w:pStyle w:val="Titre1"/>
                            </w:pPr>
                            <w:r>
                              <w:t>AUX “FRANCE”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034" type="#_x0000_t202" style="position:absolute;left:0;text-align:left;margin-left:46.75pt;margin-top:364.2pt;width:272.15pt;height:58.35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199560DE" w14:textId="77777777" w:rsidR="00073BB5" w:rsidRDefault="00073BB5">
                      <w:pPr>
                        <w:pStyle w:val="Titre1"/>
                      </w:pPr>
                      <w:r>
                        <w:t>LES ATHLÈTES DU NAC</w:t>
                      </w:r>
                    </w:p>
                    <w:p w14:paraId="12B1D86D" w14:textId="77777777" w:rsidR="00073BB5" w:rsidRDefault="00073BB5">
                      <w:pPr>
                        <w:pStyle w:val="Titre1"/>
                      </w:pPr>
                      <w:r>
                        <w:t>AUX “FRANCE”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2DE5">
        <w:br w:type="page"/>
      </w:r>
      <w:r w:rsidR="007D304D">
        <w:rPr>
          <w:noProof/>
          <w:lang w:val="fr-FR" w:eastAsia="fr-FR"/>
        </w:rPr>
        <w:lastRenderedPageBreak/>
        <w:drawing>
          <wp:anchor distT="0" distB="0" distL="118745" distR="118745" simplePos="0" relativeHeight="251671040" behindDoc="0" locked="0" layoutInCell="1" allowOverlap="1" wp14:anchorId="3429B452" wp14:editId="299B0A55">
            <wp:simplePos x="0" y="0"/>
            <wp:positionH relativeFrom="page">
              <wp:posOffset>785495</wp:posOffset>
            </wp:positionH>
            <wp:positionV relativeFrom="page">
              <wp:posOffset>7854030</wp:posOffset>
            </wp:positionV>
            <wp:extent cx="2400300" cy="1706880"/>
            <wp:effectExtent l="355600" t="381000" r="342900" b="401320"/>
            <wp:wrapNone/>
            <wp:docPr id="74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743" descr="::nfc5:42-171092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47194">
                      <a:off x="0" y="0"/>
                      <a:ext cx="2400300" cy="1706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04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3152" behindDoc="0" locked="0" layoutInCell="0" allowOverlap="1" wp14:anchorId="387A0467" wp14:editId="549FFA8B">
                <wp:simplePos x="0" y="0"/>
                <wp:positionH relativeFrom="page">
                  <wp:posOffset>3345179</wp:posOffset>
                </wp:positionH>
                <wp:positionV relativeFrom="page">
                  <wp:posOffset>7973695</wp:posOffset>
                </wp:positionV>
                <wp:extent cx="3674745" cy="2085975"/>
                <wp:effectExtent l="0" t="0" r="0" b="22225"/>
                <wp:wrapTight wrapText="bothSides">
                  <wp:wrapPolygon edited="0">
                    <wp:start x="149" y="0"/>
                    <wp:lineTo x="149" y="21567"/>
                    <wp:lineTo x="21350" y="21567"/>
                    <wp:lineTo x="21350" y="0"/>
                    <wp:lineTo x="149" y="0"/>
                  </wp:wrapPolygon>
                </wp:wrapTight>
                <wp:docPr id="900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745" cy="208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3BE23FD" w14:textId="67B944A4" w:rsidR="00073BB5" w:rsidRDefault="00073BB5">
                            <w:pPr>
                              <w:pStyle w:val="Corpsdetexte"/>
                            </w:pPr>
                            <w:proofErr w:type="spellStart"/>
                            <w:r>
                              <w:t>Stéphane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ADAM :</w:t>
                            </w:r>
                            <w:proofErr w:type="gramEnd"/>
                            <w:r>
                              <w:t xml:space="preserve"> 11 FFA – 1 UNSS – 1 FNSU – 1 </w:t>
                            </w:r>
                            <w:proofErr w:type="spellStart"/>
                            <w:r>
                              <w:t>militaire</w:t>
                            </w:r>
                            <w:proofErr w:type="spellEnd"/>
                          </w:p>
                          <w:p w14:paraId="0C42934B" w14:textId="313E485C" w:rsidR="00073BB5" w:rsidRDefault="00073BB5">
                            <w:pPr>
                              <w:pStyle w:val="Corpsdetexte"/>
                            </w:pPr>
                            <w:r>
                              <w:t xml:space="preserve">Pascal </w:t>
                            </w:r>
                            <w:proofErr w:type="gramStart"/>
                            <w:r>
                              <w:t>BARRÉ :</w:t>
                            </w:r>
                            <w:proofErr w:type="gramEnd"/>
                            <w:r>
                              <w:t xml:space="preserve"> 19 FFA – 1 FNSU</w:t>
                            </w:r>
                          </w:p>
                          <w:p w14:paraId="1ACC78AD" w14:textId="430D91A5" w:rsidR="00073BB5" w:rsidRDefault="00073BB5">
                            <w:pPr>
                              <w:pStyle w:val="Corpsdetexte"/>
                            </w:pPr>
                            <w:r>
                              <w:t xml:space="preserve">Patrick </w:t>
                            </w:r>
                            <w:r>
                              <w:tab/>
                              <w:t xml:space="preserve"> </w:t>
                            </w:r>
                            <w:proofErr w:type="gramStart"/>
                            <w:r>
                              <w:t>BARRÉ :</w:t>
                            </w:r>
                            <w:proofErr w:type="gramEnd"/>
                            <w:r>
                              <w:t xml:space="preserve"> 26 FFA</w:t>
                            </w:r>
                          </w:p>
                          <w:p w14:paraId="3D6ABE26" w14:textId="631DB86C" w:rsidR="00073BB5" w:rsidRDefault="00073BB5">
                            <w:pPr>
                              <w:pStyle w:val="Corpsdetexte"/>
                            </w:pPr>
                            <w:r>
                              <w:t xml:space="preserve">Catherine </w:t>
                            </w:r>
                            <w:proofErr w:type="gramStart"/>
                            <w:r>
                              <w:t>GUESDON :</w:t>
                            </w:r>
                            <w:proofErr w:type="gramEnd"/>
                            <w:r>
                              <w:t xml:space="preserve"> 1 FFA</w:t>
                            </w:r>
                          </w:p>
                          <w:p w14:paraId="7A99389C" w14:textId="53247946" w:rsidR="00073BB5" w:rsidRDefault="00073BB5">
                            <w:pPr>
                              <w:pStyle w:val="Corpsdetexte"/>
                            </w:pPr>
                            <w:proofErr w:type="spellStart"/>
                            <w:r>
                              <w:t>Odile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Caltot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 xml:space="preserve">( </w:t>
                            </w:r>
                            <w:proofErr w:type="spellStart"/>
                            <w:r>
                              <w:t>Crombez</w:t>
                            </w:r>
                            <w:proofErr w:type="spellEnd"/>
                            <w:proofErr w:type="gramEnd"/>
                            <w:r>
                              <w:t>) : 1 FFA</w:t>
                            </w:r>
                          </w:p>
                          <w:p w14:paraId="0638FBE7" w14:textId="77777777" w:rsidR="00073BB5" w:rsidRDefault="00073BB5">
                            <w:pPr>
                              <w:pStyle w:val="Corpsdetexte"/>
                            </w:pPr>
                          </w:p>
                          <w:p w14:paraId="394D60A6" w14:textId="6881A18F" w:rsidR="00073BB5" w:rsidRDefault="00073BB5">
                            <w:pPr>
                              <w:pStyle w:val="Corpsdetexte"/>
                            </w:pPr>
                            <w:proofErr w:type="gramStart"/>
                            <w:r>
                              <w:t>Total :</w:t>
                            </w:r>
                            <w:proofErr w:type="gramEnd"/>
                            <w:r>
                              <w:t xml:space="preserve"> 63 </w:t>
                            </w:r>
                            <w:proofErr w:type="spellStart"/>
                            <w:r>
                              <w:t>sélections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35" type="#_x0000_t202" style="position:absolute;left:0;text-align:left;margin-left:263.4pt;margin-top:627.85pt;width:289.35pt;height:164.2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" mv:complextextbox="1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33BE23FD" w14:textId="67B944A4" w:rsidR="00073BB5" w:rsidRDefault="00073BB5">
                      <w:pPr>
                        <w:pStyle w:val="Corpsdetexte"/>
                      </w:pPr>
                      <w:proofErr w:type="spellStart"/>
                      <w:r>
                        <w:t>Stéphane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ADAM :</w:t>
                      </w:r>
                      <w:proofErr w:type="gramEnd"/>
                      <w:r>
                        <w:t xml:space="preserve"> 11 FFA – 1 UNSS – 1 FNSU – 1 </w:t>
                      </w:r>
                      <w:proofErr w:type="spellStart"/>
                      <w:r>
                        <w:t>militaire</w:t>
                      </w:r>
                      <w:proofErr w:type="spellEnd"/>
                    </w:p>
                    <w:p w14:paraId="0C42934B" w14:textId="313E485C" w:rsidR="00073BB5" w:rsidRDefault="00073BB5">
                      <w:pPr>
                        <w:pStyle w:val="Corpsdetexte"/>
                      </w:pPr>
                      <w:r>
                        <w:t xml:space="preserve">Pascal </w:t>
                      </w:r>
                      <w:proofErr w:type="gramStart"/>
                      <w:r>
                        <w:t>BARRÉ :</w:t>
                      </w:r>
                      <w:proofErr w:type="gramEnd"/>
                      <w:r>
                        <w:t xml:space="preserve"> 19 FFA – 1 FNSU</w:t>
                      </w:r>
                    </w:p>
                    <w:p w14:paraId="1ACC78AD" w14:textId="430D91A5" w:rsidR="00073BB5" w:rsidRDefault="00073BB5">
                      <w:pPr>
                        <w:pStyle w:val="Corpsdetexte"/>
                      </w:pPr>
                      <w:r>
                        <w:t xml:space="preserve">Patrick </w:t>
                      </w:r>
                      <w:r>
                        <w:tab/>
                        <w:t xml:space="preserve"> </w:t>
                      </w:r>
                      <w:proofErr w:type="gramStart"/>
                      <w:r>
                        <w:t>BARRÉ :</w:t>
                      </w:r>
                      <w:proofErr w:type="gramEnd"/>
                      <w:r>
                        <w:t xml:space="preserve"> 26 FFA</w:t>
                      </w:r>
                    </w:p>
                    <w:p w14:paraId="3D6ABE26" w14:textId="631DB86C" w:rsidR="00073BB5" w:rsidRDefault="00073BB5">
                      <w:pPr>
                        <w:pStyle w:val="Corpsdetexte"/>
                      </w:pPr>
                      <w:r>
                        <w:t xml:space="preserve">Catherine </w:t>
                      </w:r>
                      <w:proofErr w:type="gramStart"/>
                      <w:r>
                        <w:t>GUESDON :</w:t>
                      </w:r>
                      <w:proofErr w:type="gramEnd"/>
                      <w:r>
                        <w:t xml:space="preserve"> 1 FFA</w:t>
                      </w:r>
                    </w:p>
                    <w:p w14:paraId="7A99389C" w14:textId="53247946" w:rsidR="00073BB5" w:rsidRDefault="00073BB5">
                      <w:pPr>
                        <w:pStyle w:val="Corpsdetexte"/>
                      </w:pPr>
                      <w:proofErr w:type="spellStart"/>
                      <w:r>
                        <w:t>Odile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Caltot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 xml:space="preserve">( </w:t>
                      </w:r>
                      <w:proofErr w:type="spellStart"/>
                      <w:r>
                        <w:t>Crombez</w:t>
                      </w:r>
                      <w:proofErr w:type="spellEnd"/>
                      <w:proofErr w:type="gramEnd"/>
                      <w:r>
                        <w:t>) : 1 FFA</w:t>
                      </w:r>
                    </w:p>
                    <w:p w14:paraId="0638FBE7" w14:textId="77777777" w:rsidR="00073BB5" w:rsidRDefault="00073BB5">
                      <w:pPr>
                        <w:pStyle w:val="Corpsdetexte"/>
                      </w:pPr>
                    </w:p>
                    <w:p w14:paraId="394D60A6" w14:textId="6881A18F" w:rsidR="00073BB5" w:rsidRDefault="00073BB5">
                      <w:pPr>
                        <w:pStyle w:val="Corpsdetexte"/>
                      </w:pPr>
                      <w:proofErr w:type="gramStart"/>
                      <w:r>
                        <w:t>Total :</w:t>
                      </w:r>
                      <w:proofErr w:type="gramEnd"/>
                      <w:r>
                        <w:t xml:space="preserve"> 63 </w:t>
                      </w:r>
                      <w:proofErr w:type="spellStart"/>
                      <w:r>
                        <w:t>sélections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D304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29056" behindDoc="0" locked="0" layoutInCell="0" allowOverlap="1" wp14:anchorId="152B28EC" wp14:editId="751B7B41">
                <wp:simplePos x="0" y="0"/>
                <wp:positionH relativeFrom="page">
                  <wp:posOffset>636270</wp:posOffset>
                </wp:positionH>
                <wp:positionV relativeFrom="page">
                  <wp:posOffset>1262380</wp:posOffset>
                </wp:positionV>
                <wp:extent cx="3458845" cy="5861685"/>
                <wp:effectExtent l="0" t="0" r="0" b="5715"/>
                <wp:wrapTight wrapText="bothSides">
                  <wp:wrapPolygon edited="0">
                    <wp:start x="159" y="0"/>
                    <wp:lineTo x="159" y="21527"/>
                    <wp:lineTo x="21255" y="21527"/>
                    <wp:lineTo x="21255" y="0"/>
                    <wp:lineTo x="159" y="0"/>
                  </wp:wrapPolygon>
                </wp:wrapTight>
                <wp:docPr id="89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45" cy="586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E354172" w14:textId="36C44407" w:rsidR="00073BB5" w:rsidRDefault="00073BB5">
                            <w:pPr>
                              <w:pStyle w:val="Corpsdetexte"/>
                            </w:pPr>
                            <w:proofErr w:type="gramStart"/>
                            <w:r>
                              <w:t>1974 :</w:t>
                            </w:r>
                            <w:proofErr w:type="gramEnd"/>
                            <w:r>
                              <w:t xml:space="preserve"> 4x80 </w:t>
                            </w:r>
                            <w:proofErr w:type="spellStart"/>
                            <w:r>
                              <w:t>minime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Lemiez</w:t>
                            </w:r>
                            <w:proofErr w:type="spellEnd"/>
                            <w:r>
                              <w:t xml:space="preserve">, Adam, </w:t>
                            </w:r>
                            <w:proofErr w:type="spellStart"/>
                            <w:r>
                              <w:t>Barré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Barré</w:t>
                            </w:r>
                            <w:proofErr w:type="spellEnd"/>
                            <w:r>
                              <w:t xml:space="preserve">) champion de </w:t>
                            </w:r>
                            <w:proofErr w:type="spellStart"/>
                            <w:r>
                              <w:t>fRance</w:t>
                            </w:r>
                            <w:proofErr w:type="spellEnd"/>
                            <w:r>
                              <w:t xml:space="preserve"> à Colombes en 35”6. </w:t>
                            </w:r>
                            <w:proofErr w:type="spellStart"/>
                            <w:r>
                              <w:t>RdF</w:t>
                            </w:r>
                            <w:proofErr w:type="spellEnd"/>
                            <w:r>
                              <w:t xml:space="preserve">* la </w:t>
                            </w:r>
                            <w:proofErr w:type="spellStart"/>
                            <w:r>
                              <w:t>même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année</w:t>
                            </w:r>
                            <w:proofErr w:type="spellEnd"/>
                            <w:r>
                              <w:t xml:space="preserve"> à </w:t>
                            </w:r>
                            <w:proofErr w:type="spellStart"/>
                            <w:r>
                              <w:t>Louviers</w:t>
                            </w:r>
                            <w:proofErr w:type="spellEnd"/>
                            <w:r>
                              <w:t xml:space="preserve"> en 35”2 </w:t>
                            </w:r>
                            <w:proofErr w:type="gramStart"/>
                            <w:r>
                              <w:t xml:space="preserve">( </w:t>
                            </w:r>
                            <w:proofErr w:type="spellStart"/>
                            <w:r>
                              <w:t>battu</w:t>
                            </w:r>
                            <w:proofErr w:type="spellEnd"/>
                            <w:proofErr w:type="gramEnd"/>
                            <w:r>
                              <w:t xml:space="preserve"> en 1996).</w:t>
                            </w:r>
                          </w:p>
                          <w:p w14:paraId="61302601" w14:textId="1A1AA4C9" w:rsidR="00073BB5" w:rsidRDefault="00073BB5">
                            <w:pPr>
                              <w:pStyle w:val="Corpsdetexte"/>
                            </w:pPr>
                            <w:proofErr w:type="gramStart"/>
                            <w:r>
                              <w:t>1975 :</w:t>
                            </w:r>
                            <w:proofErr w:type="gramEnd"/>
                            <w:r>
                              <w:t xml:space="preserve">  cadet 3e aux France en 42”99 ( </w:t>
                            </w:r>
                            <w:proofErr w:type="spellStart"/>
                            <w:r>
                              <w:t>Dauga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Lemiez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Barré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Barré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0B306B12" w14:textId="20132ED3" w:rsidR="00073BB5" w:rsidRDefault="00073BB5">
                            <w:pPr>
                              <w:pStyle w:val="Corpsdetexte"/>
                            </w:pPr>
                            <w:proofErr w:type="gramStart"/>
                            <w:r>
                              <w:t>1976 :</w:t>
                            </w:r>
                            <w:proofErr w:type="gramEnd"/>
                            <w:r>
                              <w:t xml:space="preserve"> cadet champion de France  et </w:t>
                            </w:r>
                            <w:proofErr w:type="spellStart"/>
                            <w:r>
                              <w:t>RdF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ufolep</w:t>
                            </w:r>
                            <w:proofErr w:type="spellEnd"/>
                            <w:r>
                              <w:t xml:space="preserve"> à Rennes en 42”00. </w:t>
                            </w:r>
                            <w:proofErr w:type="spellStart"/>
                            <w:r>
                              <w:t>Champ</w:t>
                            </w:r>
                            <w:r w:rsidR="00D9769E">
                              <w:t>oion</w:t>
                            </w:r>
                            <w:proofErr w:type="spellEnd"/>
                            <w:r w:rsidR="00D9769E">
                              <w:t xml:space="preserve"> de </w:t>
                            </w:r>
                            <w:proofErr w:type="spellStart"/>
                            <w:r w:rsidR="00D9769E">
                              <w:t>Frnace</w:t>
                            </w:r>
                            <w:proofErr w:type="spellEnd"/>
                            <w:r w:rsidR="00D9769E">
                              <w:t xml:space="preserve"> FFA </w:t>
                            </w:r>
                            <w:proofErr w:type="gramStart"/>
                            <w:r w:rsidR="00D9769E">
                              <w:t>et</w:t>
                            </w:r>
                            <w:proofErr w:type="gramEnd"/>
                            <w:r w:rsidR="00D9769E">
                              <w:t xml:space="preserve"> </w:t>
                            </w:r>
                            <w:proofErr w:type="spellStart"/>
                            <w:r>
                              <w:t>RdF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égalé</w:t>
                            </w:r>
                            <w:proofErr w:type="spellEnd"/>
                            <w:r>
                              <w:t xml:space="preserve"> à </w:t>
                            </w:r>
                            <w:proofErr w:type="spellStart"/>
                            <w:r>
                              <w:t>Lisieux</w:t>
                            </w:r>
                            <w:proofErr w:type="spellEnd"/>
                            <w:r>
                              <w:t xml:space="preserve"> en 41”9 le 4/5/</w:t>
                            </w:r>
                            <w:r w:rsidR="00D9769E">
                              <w:t>76. Le 23/1076 1’27”9 MPF** tout</w:t>
                            </w:r>
                            <w:r>
                              <w:t xml:space="preserve"> temps pour </w:t>
                            </w:r>
                            <w:proofErr w:type="spellStart"/>
                            <w:r>
                              <w:t>une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équipe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cadette</w:t>
                            </w:r>
                            <w:proofErr w:type="spellEnd"/>
                            <w:r>
                              <w:t xml:space="preserve"> 4x200.</w:t>
                            </w:r>
                          </w:p>
                          <w:p w14:paraId="470C9C2D" w14:textId="1D995E92" w:rsidR="00073BB5" w:rsidRDefault="00D9769E">
                            <w:pPr>
                              <w:pStyle w:val="Corpsdetexte"/>
                            </w:pPr>
                            <w:proofErr w:type="gramStart"/>
                            <w:r>
                              <w:t>1977 :</w:t>
                            </w:r>
                            <w:proofErr w:type="gramEnd"/>
                            <w:r>
                              <w:t xml:space="preserve">  Champion de Fr</w:t>
                            </w:r>
                            <w:r w:rsidR="00073BB5">
                              <w:t xml:space="preserve">ance 4x100 en 40”89 Colombes et champion de France senior 4x200 1’24”6 et </w:t>
                            </w:r>
                            <w:proofErr w:type="spellStart"/>
                            <w:r w:rsidR="00073BB5">
                              <w:t>RdF</w:t>
                            </w:r>
                            <w:proofErr w:type="spellEnd"/>
                            <w:r w:rsidR="00073BB5">
                              <w:t xml:space="preserve"> 4x100 en 40”83 ( </w:t>
                            </w:r>
                            <w:proofErr w:type="spellStart"/>
                            <w:r w:rsidR="00073BB5">
                              <w:t>voir</w:t>
                            </w:r>
                            <w:proofErr w:type="spellEnd"/>
                            <w:r w:rsidR="00073BB5">
                              <w:t xml:space="preserve"> tableau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sur</w:t>
                            </w:r>
                            <w:proofErr w:type="spellEnd"/>
                            <w:r>
                              <w:t xml:space="preserve"> la progression du</w:t>
                            </w:r>
                            <w:r w:rsidR="00073BB5">
                              <w:t xml:space="preserve"> record de France par le </w:t>
                            </w:r>
                            <w:proofErr w:type="spellStart"/>
                            <w:r w:rsidR="00073BB5">
                              <w:t>relais</w:t>
                            </w:r>
                            <w:proofErr w:type="spellEnd"/>
                            <w:r w:rsidR="00073BB5">
                              <w:t xml:space="preserve"> du club).</w:t>
                            </w:r>
                          </w:p>
                          <w:p w14:paraId="4F04A4A8" w14:textId="6D0E1B79" w:rsidR="00073BB5" w:rsidRDefault="00073BB5">
                            <w:pPr>
                              <w:pStyle w:val="Corpsdetexte"/>
                            </w:pPr>
                            <w:proofErr w:type="gramStart"/>
                            <w:r>
                              <w:t>1978 :</w:t>
                            </w:r>
                            <w:proofErr w:type="gramEnd"/>
                            <w:r>
                              <w:t xml:space="preserve">   1 &amp; 2/7/78 : 4x100 en </w:t>
                            </w:r>
                            <w:proofErr w:type="spellStart"/>
                            <w:r>
                              <w:t>série</w:t>
                            </w:r>
                            <w:proofErr w:type="spellEnd"/>
                            <w:r>
                              <w:t xml:space="preserve"> 40”59 et 40”69 en finale, champion de France Junior. 22/7/78 40”43 en </w:t>
                            </w:r>
                            <w:proofErr w:type="spellStart"/>
                            <w:r>
                              <w:t>série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et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9F03F9">
                              <w:rPr>
                                <w:b/>
                                <w:color w:val="EB704E" w:themeColor="accent1" w:themeTint="99"/>
                              </w:rPr>
                              <w:t>40”05</w:t>
                            </w:r>
                            <w:r>
                              <w:t xml:space="preserve"> en finale 2e aux France senior. </w:t>
                            </w:r>
                            <w:proofErr w:type="spellStart"/>
                            <w:proofErr w:type="gramStart"/>
                            <w:r>
                              <w:t>RdF</w:t>
                            </w:r>
                            <w:proofErr w:type="spellEnd"/>
                            <w:r>
                              <w:t xml:space="preserve">  junior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toujours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invaincu</w:t>
                            </w:r>
                            <w:proofErr w:type="spellEnd"/>
                            <w:r>
                              <w:t xml:space="preserve"> à </w:t>
                            </w:r>
                            <w:proofErr w:type="spellStart"/>
                            <w:r>
                              <w:t>ce</w:t>
                            </w:r>
                            <w:proofErr w:type="spellEnd"/>
                            <w:r>
                              <w:t xml:space="preserve"> jour. Champion  de France </w:t>
                            </w:r>
                            <w:proofErr w:type="spellStart"/>
                            <w:r>
                              <w:t>sur</w:t>
                            </w:r>
                            <w:proofErr w:type="spellEnd"/>
                            <w:r>
                              <w:t xml:space="preserve"> 4x200 en </w:t>
                            </w:r>
                            <w:proofErr w:type="spellStart"/>
                            <w:r>
                              <w:t>octobre</w:t>
                            </w:r>
                            <w:proofErr w:type="spellEnd"/>
                            <w:r>
                              <w:t xml:space="preserve"> et MPF junior </w:t>
                            </w:r>
                            <w:proofErr w:type="spellStart"/>
                            <w:r>
                              <w:t>sur</w:t>
                            </w:r>
                            <w:proofErr w:type="spellEnd"/>
                            <w:r>
                              <w:t xml:space="preserve"> 4x400 en 3’20”</w:t>
                            </w:r>
                          </w:p>
                          <w:p w14:paraId="5140E0D3" w14:textId="348FD392" w:rsidR="00073BB5" w:rsidRDefault="00D9769E">
                            <w:pPr>
                              <w:pStyle w:val="Corpsdetexte"/>
                              <w:rPr>
                                <w:color w:val="auto"/>
                              </w:rPr>
                            </w:pPr>
                            <w:proofErr w:type="gramStart"/>
                            <w:r>
                              <w:t>1979 :</w:t>
                            </w:r>
                            <w:proofErr w:type="gramEnd"/>
                            <w:r>
                              <w:t xml:space="preserve"> champion de Fr</w:t>
                            </w:r>
                            <w:r w:rsidR="00073BB5">
                              <w:t xml:space="preserve">ance senior 4x200 et </w:t>
                            </w:r>
                            <w:proofErr w:type="spellStart"/>
                            <w:r w:rsidR="00073BB5">
                              <w:t>RdF</w:t>
                            </w:r>
                            <w:proofErr w:type="spellEnd"/>
                            <w:r w:rsidR="00073BB5">
                              <w:t xml:space="preserve"> </w:t>
                            </w:r>
                            <w:proofErr w:type="spellStart"/>
                            <w:r w:rsidR="00073BB5">
                              <w:t>espoir</w:t>
                            </w:r>
                            <w:proofErr w:type="spellEnd"/>
                            <w:r w:rsidR="00073BB5">
                              <w:t xml:space="preserve"> du 4x100 en </w:t>
                            </w:r>
                            <w:r w:rsidR="00073BB5" w:rsidRPr="009F03F9">
                              <w:rPr>
                                <w:b/>
                                <w:color w:val="EB704E" w:themeColor="accent1" w:themeTint="99"/>
                              </w:rPr>
                              <w:t>40”04</w:t>
                            </w:r>
                            <w:r w:rsidR="00073BB5">
                              <w:rPr>
                                <w:b/>
                                <w:color w:val="EB704E" w:themeColor="accent1" w:themeTint="99"/>
                              </w:rPr>
                              <w:t xml:space="preserve">. </w:t>
                            </w:r>
                            <w:proofErr w:type="spellStart"/>
                            <w:r w:rsidR="00073BB5" w:rsidRPr="009F03F9">
                              <w:rPr>
                                <w:b/>
                                <w:color w:val="auto"/>
                              </w:rPr>
                              <w:t>Toujours</w:t>
                            </w:r>
                            <w:proofErr w:type="spellEnd"/>
                            <w:r w:rsidR="00073BB5" w:rsidRPr="009F03F9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="00073BB5" w:rsidRPr="009F03F9">
                              <w:rPr>
                                <w:b/>
                                <w:color w:val="auto"/>
                              </w:rPr>
                              <w:t>valide</w:t>
                            </w:r>
                            <w:proofErr w:type="spellEnd"/>
                          </w:p>
                          <w:p w14:paraId="3F86B660" w14:textId="3583F37C" w:rsidR="00073BB5" w:rsidRDefault="00073BB5">
                            <w:pPr>
                              <w:pStyle w:val="Corpsdetexte"/>
                              <w:rPr>
                                <w:color w:val="auto"/>
                              </w:rPr>
                            </w:pPr>
                            <w:proofErr w:type="gramStart"/>
                            <w:r>
                              <w:rPr>
                                <w:color w:val="auto"/>
                              </w:rPr>
                              <w:t>1980 :</w:t>
                            </w:r>
                            <w:proofErr w:type="gramEnd"/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Chamion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de France senior 4x100 en 40”47 et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sur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4x200 en 1’23”03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RdF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Meilleure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perf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Européenne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club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espoir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>.</w:t>
                            </w:r>
                          </w:p>
                          <w:p w14:paraId="67E77517" w14:textId="47CF2DE1" w:rsidR="00073BB5" w:rsidRDefault="00D9769E">
                            <w:pPr>
                              <w:pStyle w:val="Corpsdetexte"/>
                              <w:rPr>
                                <w:color w:val="auto"/>
                              </w:rPr>
                            </w:pPr>
                            <w:proofErr w:type="gramStart"/>
                            <w:r>
                              <w:rPr>
                                <w:color w:val="auto"/>
                              </w:rPr>
                              <w:t>1981 :</w:t>
                            </w:r>
                            <w:proofErr w:type="gramEnd"/>
                            <w:r>
                              <w:rPr>
                                <w:color w:val="auto"/>
                              </w:rPr>
                              <w:t xml:space="preserve">  champion de F</w:t>
                            </w:r>
                            <w:r w:rsidR="00073BB5">
                              <w:rPr>
                                <w:color w:val="auto"/>
                              </w:rPr>
                              <w:t>rance</w:t>
                            </w:r>
                            <w:r>
                              <w:rPr>
                                <w:color w:val="auto"/>
                              </w:rPr>
                              <w:t xml:space="preserve"> 4x200 et 3’17”1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MpF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espoir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tout</w:t>
                            </w:r>
                            <w:r w:rsidR="00073BB5">
                              <w:rPr>
                                <w:color w:val="auto"/>
                              </w:rPr>
                              <w:t xml:space="preserve"> temps.</w:t>
                            </w:r>
                          </w:p>
                          <w:p w14:paraId="595CB337" w14:textId="500943D2" w:rsidR="00073BB5" w:rsidRDefault="00073BB5">
                            <w:pPr>
                              <w:pStyle w:val="Corpsdetexte"/>
                              <w:rPr>
                                <w:color w:val="auto"/>
                              </w:rPr>
                            </w:pPr>
                            <w:proofErr w:type="gramStart"/>
                            <w:r>
                              <w:rPr>
                                <w:color w:val="auto"/>
                              </w:rPr>
                              <w:t>1982 :</w:t>
                            </w:r>
                            <w:proofErr w:type="gramEnd"/>
                            <w:r>
                              <w:rPr>
                                <w:color w:val="auto"/>
                              </w:rPr>
                              <w:t xml:space="preserve"> champion de France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sur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4x400 ( Adam, Pas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Barré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, Pat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Barré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, James </w:t>
                            </w:r>
                            <w:proofErr w:type="spellStart"/>
                            <w:r w:rsidR="00D9769E">
                              <w:rPr>
                                <w:color w:val="auto"/>
                              </w:rPr>
                              <w:t>Barré</w:t>
                            </w:r>
                            <w:proofErr w:type="spellEnd"/>
                            <w:r w:rsidR="00D9769E">
                              <w:rPr>
                                <w:color w:val="auto"/>
                              </w:rPr>
                              <w:t>) en 3’10”98 3e MPF de tout</w:t>
                            </w:r>
                            <w:r>
                              <w:rPr>
                                <w:color w:val="auto"/>
                              </w:rPr>
                              <w:t xml:space="preserve"> les temps.</w:t>
                            </w:r>
                          </w:p>
                          <w:p w14:paraId="71B3FD83" w14:textId="6E3C9DC3" w:rsidR="00073BB5" w:rsidRPr="007D304D" w:rsidRDefault="00073BB5">
                            <w:pPr>
                              <w:pStyle w:val="Corpsdetexte"/>
                              <w:rPr>
                                <w:b/>
                                <w:color w:val="auto"/>
                              </w:rPr>
                            </w:pPr>
                            <w:proofErr w:type="spellStart"/>
                            <w:r w:rsidRPr="007D304D">
                              <w:rPr>
                                <w:b/>
                                <w:color w:val="auto"/>
                              </w:rPr>
                              <w:t>Soit</w:t>
                            </w:r>
                            <w:proofErr w:type="spellEnd"/>
                            <w:r w:rsidRPr="007D304D">
                              <w:rPr>
                                <w:b/>
                                <w:color w:val="auto"/>
                              </w:rPr>
                              <w:t xml:space="preserve"> 11 </w:t>
                            </w:r>
                            <w:proofErr w:type="spellStart"/>
                            <w:r w:rsidRPr="007D304D">
                              <w:rPr>
                                <w:b/>
                                <w:color w:val="auto"/>
                              </w:rPr>
                              <w:t>titres</w:t>
                            </w:r>
                            <w:proofErr w:type="spellEnd"/>
                            <w:r w:rsidRPr="007D304D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7D304D">
                              <w:rPr>
                                <w:b/>
                                <w:color w:val="auto"/>
                              </w:rPr>
                              <w:t>nationaux</w:t>
                            </w:r>
                            <w:proofErr w:type="spellEnd"/>
                            <w:r w:rsidRPr="007D304D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proofErr w:type="gramStart"/>
                            <w:r w:rsidRPr="007D304D">
                              <w:rPr>
                                <w:b/>
                                <w:color w:val="auto"/>
                              </w:rPr>
                              <w:t>et</w:t>
                            </w:r>
                            <w:proofErr w:type="gramEnd"/>
                            <w:r w:rsidRPr="007D304D">
                              <w:rPr>
                                <w:b/>
                                <w:color w:val="auto"/>
                              </w:rPr>
                              <w:t xml:space="preserve"> 12 records de France</w:t>
                            </w:r>
                          </w:p>
                          <w:p w14:paraId="22B3269A" w14:textId="25038363" w:rsidR="00073BB5" w:rsidRPr="009F03F9" w:rsidRDefault="00073BB5">
                            <w:pPr>
                              <w:pStyle w:val="Corpsdetexte"/>
                            </w:pPr>
                            <w:r>
                              <w:rPr>
                                <w:color w:val="auto"/>
                              </w:rPr>
                              <w:t xml:space="preserve">* </w:t>
                            </w:r>
                            <w:proofErr w:type="gramStart"/>
                            <w:r>
                              <w:rPr>
                                <w:color w:val="auto"/>
                              </w:rPr>
                              <w:t>rec</w:t>
                            </w:r>
                            <w:proofErr w:type="gramEnd"/>
                            <w:r>
                              <w:rPr>
                                <w:color w:val="auto"/>
                              </w:rPr>
                              <w:t xml:space="preserve"> de France    **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meilleure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perf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Française</w:t>
                            </w:r>
                            <w:proofErr w:type="spellEnd"/>
                          </w:p>
                          <w:p w14:paraId="12133D80" w14:textId="67EF0F37" w:rsidR="00073BB5" w:rsidRDefault="00073BB5">
                            <w:pPr>
                              <w:pStyle w:val="Corpsdetexte"/>
                            </w:pPr>
                          </w:p>
                          <w:p w14:paraId="3CBA886B" w14:textId="77777777" w:rsidR="00073BB5" w:rsidRDefault="00073BB5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36" type="#_x0000_t202" style="position:absolute;left:0;text-align:left;margin-left:50.1pt;margin-top:99.4pt;width:272.35pt;height:461.5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" mv:complextextbox="1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4E354172" w14:textId="36C44407" w:rsidR="00073BB5" w:rsidRDefault="00073BB5">
                      <w:pPr>
                        <w:pStyle w:val="Corpsdetexte"/>
                      </w:pPr>
                      <w:proofErr w:type="gramStart"/>
                      <w:r>
                        <w:t>1974 :</w:t>
                      </w:r>
                      <w:proofErr w:type="gramEnd"/>
                      <w:r>
                        <w:t xml:space="preserve"> 4x80 </w:t>
                      </w:r>
                      <w:proofErr w:type="spellStart"/>
                      <w:r>
                        <w:t>minime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Lemiez</w:t>
                      </w:r>
                      <w:proofErr w:type="spellEnd"/>
                      <w:r>
                        <w:t xml:space="preserve">, Adam, </w:t>
                      </w:r>
                      <w:proofErr w:type="spellStart"/>
                      <w:r>
                        <w:t>Barré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Barré</w:t>
                      </w:r>
                      <w:proofErr w:type="spellEnd"/>
                      <w:r>
                        <w:t xml:space="preserve">) champion de </w:t>
                      </w:r>
                      <w:proofErr w:type="spellStart"/>
                      <w:r>
                        <w:t>fRance</w:t>
                      </w:r>
                      <w:proofErr w:type="spellEnd"/>
                      <w:r>
                        <w:t xml:space="preserve"> à Colombes en 35”6. </w:t>
                      </w:r>
                      <w:proofErr w:type="spellStart"/>
                      <w:r>
                        <w:t>RdF</w:t>
                      </w:r>
                      <w:proofErr w:type="spellEnd"/>
                      <w:r>
                        <w:t xml:space="preserve">* la </w:t>
                      </w:r>
                      <w:proofErr w:type="spellStart"/>
                      <w:r>
                        <w:t>même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année</w:t>
                      </w:r>
                      <w:proofErr w:type="spellEnd"/>
                      <w:r>
                        <w:t xml:space="preserve"> à </w:t>
                      </w:r>
                      <w:proofErr w:type="spellStart"/>
                      <w:r>
                        <w:t>Louviers</w:t>
                      </w:r>
                      <w:proofErr w:type="spellEnd"/>
                      <w:r>
                        <w:t xml:space="preserve"> en 35”2 </w:t>
                      </w:r>
                      <w:proofErr w:type="gramStart"/>
                      <w:r>
                        <w:t xml:space="preserve">( </w:t>
                      </w:r>
                      <w:proofErr w:type="spellStart"/>
                      <w:r>
                        <w:t>battu</w:t>
                      </w:r>
                      <w:proofErr w:type="spellEnd"/>
                      <w:proofErr w:type="gramEnd"/>
                      <w:r>
                        <w:t xml:space="preserve"> en 1996).</w:t>
                      </w:r>
                    </w:p>
                    <w:p w14:paraId="61302601" w14:textId="1A1AA4C9" w:rsidR="00073BB5" w:rsidRDefault="00073BB5">
                      <w:pPr>
                        <w:pStyle w:val="Corpsdetexte"/>
                      </w:pPr>
                      <w:proofErr w:type="gramStart"/>
                      <w:r>
                        <w:t>1975 :</w:t>
                      </w:r>
                      <w:proofErr w:type="gramEnd"/>
                      <w:r>
                        <w:t xml:space="preserve">  cadet 3e aux France en 42”99 ( </w:t>
                      </w:r>
                      <w:proofErr w:type="spellStart"/>
                      <w:r>
                        <w:t>Dauga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Lemiez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Barré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Barré</w:t>
                      </w:r>
                      <w:proofErr w:type="spellEnd"/>
                      <w:r>
                        <w:t>)</w:t>
                      </w:r>
                    </w:p>
                    <w:p w14:paraId="0B306B12" w14:textId="20132ED3" w:rsidR="00073BB5" w:rsidRDefault="00073BB5">
                      <w:pPr>
                        <w:pStyle w:val="Corpsdetexte"/>
                      </w:pPr>
                      <w:proofErr w:type="gramStart"/>
                      <w:r>
                        <w:t>1976 :</w:t>
                      </w:r>
                      <w:proofErr w:type="gramEnd"/>
                      <w:r>
                        <w:t xml:space="preserve"> cadet champion de France  et </w:t>
                      </w:r>
                      <w:proofErr w:type="spellStart"/>
                      <w:r>
                        <w:t>RdF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ufolep</w:t>
                      </w:r>
                      <w:proofErr w:type="spellEnd"/>
                      <w:r>
                        <w:t xml:space="preserve"> à Rennes en 42”00. </w:t>
                      </w:r>
                      <w:proofErr w:type="spellStart"/>
                      <w:r>
                        <w:t>Champ</w:t>
                      </w:r>
                      <w:r w:rsidR="00D9769E">
                        <w:t>oion</w:t>
                      </w:r>
                      <w:proofErr w:type="spellEnd"/>
                      <w:r w:rsidR="00D9769E">
                        <w:t xml:space="preserve"> de </w:t>
                      </w:r>
                      <w:proofErr w:type="spellStart"/>
                      <w:r w:rsidR="00D9769E">
                        <w:t>Frnace</w:t>
                      </w:r>
                      <w:proofErr w:type="spellEnd"/>
                      <w:r w:rsidR="00D9769E">
                        <w:t xml:space="preserve"> FFA </w:t>
                      </w:r>
                      <w:proofErr w:type="gramStart"/>
                      <w:r w:rsidR="00D9769E">
                        <w:t>et</w:t>
                      </w:r>
                      <w:proofErr w:type="gramEnd"/>
                      <w:r w:rsidR="00D9769E">
                        <w:t xml:space="preserve"> </w:t>
                      </w:r>
                      <w:proofErr w:type="spellStart"/>
                      <w:r>
                        <w:t>RdF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égalé</w:t>
                      </w:r>
                      <w:proofErr w:type="spellEnd"/>
                      <w:r>
                        <w:t xml:space="preserve"> à </w:t>
                      </w:r>
                      <w:proofErr w:type="spellStart"/>
                      <w:r>
                        <w:t>Lisieux</w:t>
                      </w:r>
                      <w:proofErr w:type="spellEnd"/>
                      <w:r>
                        <w:t xml:space="preserve"> en 41”9 le 4/5/</w:t>
                      </w:r>
                      <w:r w:rsidR="00D9769E">
                        <w:t>76. Le 23/1076 1’27”9 MPF** tout</w:t>
                      </w:r>
                      <w:r>
                        <w:t xml:space="preserve"> temps pour </w:t>
                      </w:r>
                      <w:proofErr w:type="spellStart"/>
                      <w:r>
                        <w:t>une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équipe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cadette</w:t>
                      </w:r>
                      <w:proofErr w:type="spellEnd"/>
                      <w:r>
                        <w:t xml:space="preserve"> 4x200.</w:t>
                      </w:r>
                    </w:p>
                    <w:p w14:paraId="470C9C2D" w14:textId="1D995E92" w:rsidR="00073BB5" w:rsidRDefault="00D9769E">
                      <w:pPr>
                        <w:pStyle w:val="Corpsdetexte"/>
                      </w:pPr>
                      <w:proofErr w:type="gramStart"/>
                      <w:r>
                        <w:t>1977 :</w:t>
                      </w:r>
                      <w:proofErr w:type="gramEnd"/>
                      <w:r>
                        <w:t xml:space="preserve">  Champion de Fr</w:t>
                      </w:r>
                      <w:r w:rsidR="00073BB5">
                        <w:t xml:space="preserve">ance 4x100 en 40”89 Colombes et champion de France senior 4x200 1’24”6 et </w:t>
                      </w:r>
                      <w:proofErr w:type="spellStart"/>
                      <w:r w:rsidR="00073BB5">
                        <w:t>RdF</w:t>
                      </w:r>
                      <w:proofErr w:type="spellEnd"/>
                      <w:r w:rsidR="00073BB5">
                        <w:t xml:space="preserve"> 4x100 en 40”83 ( </w:t>
                      </w:r>
                      <w:proofErr w:type="spellStart"/>
                      <w:r w:rsidR="00073BB5">
                        <w:t>voir</w:t>
                      </w:r>
                      <w:proofErr w:type="spellEnd"/>
                      <w:r w:rsidR="00073BB5">
                        <w:t xml:space="preserve"> tableau</w:t>
                      </w:r>
                      <w:r>
                        <w:t xml:space="preserve"> </w:t>
                      </w:r>
                      <w:proofErr w:type="spellStart"/>
                      <w:r>
                        <w:t>sur</w:t>
                      </w:r>
                      <w:proofErr w:type="spellEnd"/>
                      <w:r>
                        <w:t xml:space="preserve"> la progression du</w:t>
                      </w:r>
                      <w:r w:rsidR="00073BB5">
                        <w:t xml:space="preserve"> record de France par le </w:t>
                      </w:r>
                      <w:proofErr w:type="spellStart"/>
                      <w:r w:rsidR="00073BB5">
                        <w:t>relais</w:t>
                      </w:r>
                      <w:proofErr w:type="spellEnd"/>
                      <w:r w:rsidR="00073BB5">
                        <w:t xml:space="preserve"> du club).</w:t>
                      </w:r>
                    </w:p>
                    <w:p w14:paraId="4F04A4A8" w14:textId="6D0E1B79" w:rsidR="00073BB5" w:rsidRDefault="00073BB5">
                      <w:pPr>
                        <w:pStyle w:val="Corpsdetexte"/>
                      </w:pPr>
                      <w:proofErr w:type="gramStart"/>
                      <w:r>
                        <w:t>1978 :</w:t>
                      </w:r>
                      <w:proofErr w:type="gramEnd"/>
                      <w:r>
                        <w:t xml:space="preserve">   1 &amp; 2/7/78 : 4x100 en </w:t>
                      </w:r>
                      <w:proofErr w:type="spellStart"/>
                      <w:r>
                        <w:t>série</w:t>
                      </w:r>
                      <w:proofErr w:type="spellEnd"/>
                      <w:r>
                        <w:t xml:space="preserve"> 40”59 et 40”69 en finale, champion de France Junior. 22/7/78 40”43 en </w:t>
                      </w:r>
                      <w:proofErr w:type="spellStart"/>
                      <w:r>
                        <w:t>série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et</w:t>
                      </w:r>
                      <w:proofErr w:type="gramEnd"/>
                      <w:r>
                        <w:t xml:space="preserve"> </w:t>
                      </w:r>
                      <w:r w:rsidRPr="009F03F9">
                        <w:rPr>
                          <w:b/>
                          <w:color w:val="EB704E" w:themeColor="accent1" w:themeTint="99"/>
                        </w:rPr>
                        <w:t>40”05</w:t>
                      </w:r>
                      <w:r>
                        <w:t xml:space="preserve"> en finale 2e aux France senior. </w:t>
                      </w:r>
                      <w:proofErr w:type="spellStart"/>
                      <w:proofErr w:type="gramStart"/>
                      <w:r>
                        <w:t>RdF</w:t>
                      </w:r>
                      <w:proofErr w:type="spellEnd"/>
                      <w:r>
                        <w:t xml:space="preserve">  junior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toujours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invaincu</w:t>
                      </w:r>
                      <w:proofErr w:type="spellEnd"/>
                      <w:r>
                        <w:t xml:space="preserve"> à </w:t>
                      </w:r>
                      <w:proofErr w:type="spellStart"/>
                      <w:r>
                        <w:t>ce</w:t>
                      </w:r>
                      <w:proofErr w:type="spellEnd"/>
                      <w:r>
                        <w:t xml:space="preserve"> jour. Champion  de France </w:t>
                      </w:r>
                      <w:proofErr w:type="spellStart"/>
                      <w:r>
                        <w:t>sur</w:t>
                      </w:r>
                      <w:proofErr w:type="spellEnd"/>
                      <w:r>
                        <w:t xml:space="preserve"> 4x200 en </w:t>
                      </w:r>
                      <w:proofErr w:type="spellStart"/>
                      <w:r>
                        <w:t>octobre</w:t>
                      </w:r>
                      <w:proofErr w:type="spellEnd"/>
                      <w:r>
                        <w:t xml:space="preserve"> et MPF junior </w:t>
                      </w:r>
                      <w:proofErr w:type="spellStart"/>
                      <w:r>
                        <w:t>sur</w:t>
                      </w:r>
                      <w:proofErr w:type="spellEnd"/>
                      <w:r>
                        <w:t xml:space="preserve"> 4x400 en 3’20”</w:t>
                      </w:r>
                    </w:p>
                    <w:p w14:paraId="5140E0D3" w14:textId="348FD392" w:rsidR="00073BB5" w:rsidRDefault="00D9769E">
                      <w:pPr>
                        <w:pStyle w:val="Corpsdetexte"/>
                        <w:rPr>
                          <w:color w:val="auto"/>
                        </w:rPr>
                      </w:pPr>
                      <w:proofErr w:type="gramStart"/>
                      <w:r>
                        <w:t>1979 :</w:t>
                      </w:r>
                      <w:proofErr w:type="gramEnd"/>
                      <w:r>
                        <w:t xml:space="preserve"> champion de Fr</w:t>
                      </w:r>
                      <w:r w:rsidR="00073BB5">
                        <w:t xml:space="preserve">ance senior 4x200 et </w:t>
                      </w:r>
                      <w:proofErr w:type="spellStart"/>
                      <w:r w:rsidR="00073BB5">
                        <w:t>RdF</w:t>
                      </w:r>
                      <w:proofErr w:type="spellEnd"/>
                      <w:r w:rsidR="00073BB5">
                        <w:t xml:space="preserve"> </w:t>
                      </w:r>
                      <w:proofErr w:type="spellStart"/>
                      <w:r w:rsidR="00073BB5">
                        <w:t>espoir</w:t>
                      </w:r>
                      <w:proofErr w:type="spellEnd"/>
                      <w:r w:rsidR="00073BB5">
                        <w:t xml:space="preserve"> du 4x100 en </w:t>
                      </w:r>
                      <w:r w:rsidR="00073BB5" w:rsidRPr="009F03F9">
                        <w:rPr>
                          <w:b/>
                          <w:color w:val="EB704E" w:themeColor="accent1" w:themeTint="99"/>
                        </w:rPr>
                        <w:t>40”04</w:t>
                      </w:r>
                      <w:r w:rsidR="00073BB5">
                        <w:rPr>
                          <w:b/>
                          <w:color w:val="EB704E" w:themeColor="accent1" w:themeTint="99"/>
                        </w:rPr>
                        <w:t xml:space="preserve">. </w:t>
                      </w:r>
                      <w:proofErr w:type="spellStart"/>
                      <w:r w:rsidR="00073BB5" w:rsidRPr="009F03F9">
                        <w:rPr>
                          <w:b/>
                          <w:color w:val="auto"/>
                        </w:rPr>
                        <w:t>Toujours</w:t>
                      </w:r>
                      <w:proofErr w:type="spellEnd"/>
                      <w:r w:rsidR="00073BB5" w:rsidRPr="009F03F9">
                        <w:rPr>
                          <w:b/>
                          <w:color w:val="auto"/>
                        </w:rPr>
                        <w:t xml:space="preserve"> </w:t>
                      </w:r>
                      <w:proofErr w:type="spellStart"/>
                      <w:r w:rsidR="00073BB5" w:rsidRPr="009F03F9">
                        <w:rPr>
                          <w:b/>
                          <w:color w:val="auto"/>
                        </w:rPr>
                        <w:t>valide</w:t>
                      </w:r>
                      <w:proofErr w:type="spellEnd"/>
                    </w:p>
                    <w:p w14:paraId="3F86B660" w14:textId="3583F37C" w:rsidR="00073BB5" w:rsidRDefault="00073BB5">
                      <w:pPr>
                        <w:pStyle w:val="Corpsdetexte"/>
                        <w:rPr>
                          <w:color w:val="auto"/>
                        </w:rPr>
                      </w:pPr>
                      <w:proofErr w:type="gramStart"/>
                      <w:r>
                        <w:rPr>
                          <w:color w:val="auto"/>
                        </w:rPr>
                        <w:t>1980 :</w:t>
                      </w:r>
                      <w:proofErr w:type="gramEnd"/>
                      <w:r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auto"/>
                        </w:rPr>
                        <w:t>Chamion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de France senior 4x100 en 40”47 et </w:t>
                      </w:r>
                      <w:proofErr w:type="spellStart"/>
                      <w:r>
                        <w:rPr>
                          <w:color w:val="auto"/>
                        </w:rPr>
                        <w:t>sur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4x200 en 1’23”03 </w:t>
                      </w:r>
                      <w:proofErr w:type="spellStart"/>
                      <w:r>
                        <w:rPr>
                          <w:color w:val="auto"/>
                        </w:rPr>
                        <w:t>RdF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auto"/>
                        </w:rPr>
                        <w:t>Meilleure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auto"/>
                        </w:rPr>
                        <w:t>perf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auto"/>
                        </w:rPr>
                        <w:t>Européenne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club </w:t>
                      </w:r>
                      <w:proofErr w:type="spellStart"/>
                      <w:r>
                        <w:rPr>
                          <w:color w:val="auto"/>
                        </w:rPr>
                        <w:t>espoir</w:t>
                      </w:r>
                      <w:proofErr w:type="spellEnd"/>
                      <w:r>
                        <w:rPr>
                          <w:color w:val="auto"/>
                        </w:rPr>
                        <w:t>.</w:t>
                      </w:r>
                    </w:p>
                    <w:p w14:paraId="67E77517" w14:textId="47CF2DE1" w:rsidR="00073BB5" w:rsidRDefault="00D9769E">
                      <w:pPr>
                        <w:pStyle w:val="Corpsdetexte"/>
                        <w:rPr>
                          <w:color w:val="auto"/>
                        </w:rPr>
                      </w:pPr>
                      <w:proofErr w:type="gramStart"/>
                      <w:r>
                        <w:rPr>
                          <w:color w:val="auto"/>
                        </w:rPr>
                        <w:t>1981 :</w:t>
                      </w:r>
                      <w:proofErr w:type="gramEnd"/>
                      <w:r>
                        <w:rPr>
                          <w:color w:val="auto"/>
                        </w:rPr>
                        <w:t xml:space="preserve">  champion de F</w:t>
                      </w:r>
                      <w:r w:rsidR="00073BB5">
                        <w:rPr>
                          <w:color w:val="auto"/>
                        </w:rPr>
                        <w:t>rance</w:t>
                      </w:r>
                      <w:r>
                        <w:rPr>
                          <w:color w:val="auto"/>
                        </w:rPr>
                        <w:t xml:space="preserve"> 4x200 et 3’17”1 </w:t>
                      </w:r>
                      <w:proofErr w:type="spellStart"/>
                      <w:r>
                        <w:rPr>
                          <w:color w:val="auto"/>
                        </w:rPr>
                        <w:t>MpF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auto"/>
                        </w:rPr>
                        <w:t>espoir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tout</w:t>
                      </w:r>
                      <w:r w:rsidR="00073BB5">
                        <w:rPr>
                          <w:color w:val="auto"/>
                        </w:rPr>
                        <w:t xml:space="preserve"> temps.</w:t>
                      </w:r>
                    </w:p>
                    <w:p w14:paraId="595CB337" w14:textId="500943D2" w:rsidR="00073BB5" w:rsidRDefault="00073BB5">
                      <w:pPr>
                        <w:pStyle w:val="Corpsdetexte"/>
                        <w:rPr>
                          <w:color w:val="auto"/>
                        </w:rPr>
                      </w:pPr>
                      <w:proofErr w:type="gramStart"/>
                      <w:r>
                        <w:rPr>
                          <w:color w:val="auto"/>
                        </w:rPr>
                        <w:t>1982 :</w:t>
                      </w:r>
                      <w:proofErr w:type="gramEnd"/>
                      <w:r>
                        <w:rPr>
                          <w:color w:val="auto"/>
                        </w:rPr>
                        <w:t xml:space="preserve"> champion de France </w:t>
                      </w:r>
                      <w:proofErr w:type="spellStart"/>
                      <w:r>
                        <w:rPr>
                          <w:color w:val="auto"/>
                        </w:rPr>
                        <w:t>sur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4x400 ( Adam, Pas </w:t>
                      </w:r>
                      <w:proofErr w:type="spellStart"/>
                      <w:r>
                        <w:rPr>
                          <w:color w:val="auto"/>
                        </w:rPr>
                        <w:t>Barré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, Pat </w:t>
                      </w:r>
                      <w:proofErr w:type="spellStart"/>
                      <w:r>
                        <w:rPr>
                          <w:color w:val="auto"/>
                        </w:rPr>
                        <w:t>Barré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, James </w:t>
                      </w:r>
                      <w:proofErr w:type="spellStart"/>
                      <w:r w:rsidR="00D9769E">
                        <w:rPr>
                          <w:color w:val="auto"/>
                        </w:rPr>
                        <w:t>Barré</w:t>
                      </w:r>
                      <w:proofErr w:type="spellEnd"/>
                      <w:r w:rsidR="00D9769E">
                        <w:rPr>
                          <w:color w:val="auto"/>
                        </w:rPr>
                        <w:t>) en 3’10”98 3e MPF de tout</w:t>
                      </w:r>
                      <w:r>
                        <w:rPr>
                          <w:color w:val="auto"/>
                        </w:rPr>
                        <w:t xml:space="preserve"> les temps.</w:t>
                      </w:r>
                    </w:p>
                    <w:p w14:paraId="71B3FD83" w14:textId="6E3C9DC3" w:rsidR="00073BB5" w:rsidRPr="007D304D" w:rsidRDefault="00073BB5">
                      <w:pPr>
                        <w:pStyle w:val="Corpsdetexte"/>
                        <w:rPr>
                          <w:b/>
                          <w:color w:val="auto"/>
                        </w:rPr>
                      </w:pPr>
                      <w:proofErr w:type="spellStart"/>
                      <w:r w:rsidRPr="007D304D">
                        <w:rPr>
                          <w:b/>
                          <w:color w:val="auto"/>
                        </w:rPr>
                        <w:t>Soit</w:t>
                      </w:r>
                      <w:proofErr w:type="spellEnd"/>
                      <w:r w:rsidRPr="007D304D">
                        <w:rPr>
                          <w:b/>
                          <w:color w:val="auto"/>
                        </w:rPr>
                        <w:t xml:space="preserve"> 11 </w:t>
                      </w:r>
                      <w:proofErr w:type="spellStart"/>
                      <w:r w:rsidRPr="007D304D">
                        <w:rPr>
                          <w:b/>
                          <w:color w:val="auto"/>
                        </w:rPr>
                        <w:t>titres</w:t>
                      </w:r>
                      <w:proofErr w:type="spellEnd"/>
                      <w:r w:rsidRPr="007D304D">
                        <w:rPr>
                          <w:b/>
                          <w:color w:val="auto"/>
                        </w:rPr>
                        <w:t xml:space="preserve"> </w:t>
                      </w:r>
                      <w:proofErr w:type="spellStart"/>
                      <w:r w:rsidRPr="007D304D">
                        <w:rPr>
                          <w:b/>
                          <w:color w:val="auto"/>
                        </w:rPr>
                        <w:t>nationaux</w:t>
                      </w:r>
                      <w:proofErr w:type="spellEnd"/>
                      <w:r w:rsidRPr="007D304D">
                        <w:rPr>
                          <w:b/>
                          <w:color w:val="auto"/>
                        </w:rPr>
                        <w:t xml:space="preserve"> </w:t>
                      </w:r>
                      <w:proofErr w:type="gramStart"/>
                      <w:r w:rsidRPr="007D304D">
                        <w:rPr>
                          <w:b/>
                          <w:color w:val="auto"/>
                        </w:rPr>
                        <w:t>et</w:t>
                      </w:r>
                      <w:proofErr w:type="gramEnd"/>
                      <w:r w:rsidRPr="007D304D">
                        <w:rPr>
                          <w:b/>
                          <w:color w:val="auto"/>
                        </w:rPr>
                        <w:t xml:space="preserve"> 12 records de France</w:t>
                      </w:r>
                    </w:p>
                    <w:p w14:paraId="22B3269A" w14:textId="25038363" w:rsidR="00073BB5" w:rsidRPr="009F03F9" w:rsidRDefault="00073BB5">
                      <w:pPr>
                        <w:pStyle w:val="Corpsdetexte"/>
                      </w:pPr>
                      <w:r>
                        <w:rPr>
                          <w:color w:val="auto"/>
                        </w:rPr>
                        <w:t xml:space="preserve">* </w:t>
                      </w:r>
                      <w:proofErr w:type="gramStart"/>
                      <w:r>
                        <w:rPr>
                          <w:color w:val="auto"/>
                        </w:rPr>
                        <w:t>rec</w:t>
                      </w:r>
                      <w:proofErr w:type="gramEnd"/>
                      <w:r>
                        <w:rPr>
                          <w:color w:val="auto"/>
                        </w:rPr>
                        <w:t xml:space="preserve"> de France    ** </w:t>
                      </w:r>
                      <w:proofErr w:type="spellStart"/>
                      <w:r>
                        <w:rPr>
                          <w:color w:val="auto"/>
                        </w:rPr>
                        <w:t>meilleure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auto"/>
                        </w:rPr>
                        <w:t>perf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auto"/>
                        </w:rPr>
                        <w:t>Française</w:t>
                      </w:r>
                      <w:proofErr w:type="spellEnd"/>
                    </w:p>
                    <w:p w14:paraId="12133D80" w14:textId="67EF0F37" w:rsidR="00073BB5" w:rsidRDefault="00073BB5">
                      <w:pPr>
                        <w:pStyle w:val="Corpsdetexte"/>
                      </w:pPr>
                    </w:p>
                    <w:p w14:paraId="3CBA886B" w14:textId="77777777" w:rsidR="00073BB5" w:rsidRDefault="00073BB5">
                      <w:pPr>
                        <w:pStyle w:val="Corpsdetext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310C7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7C856DE1" wp14:editId="7321227D">
                <wp:simplePos x="0" y="0"/>
                <wp:positionH relativeFrom="page">
                  <wp:posOffset>4336415</wp:posOffset>
                </wp:positionH>
                <wp:positionV relativeFrom="page">
                  <wp:posOffset>3238500</wp:posOffset>
                </wp:positionV>
                <wp:extent cx="2514600" cy="3531235"/>
                <wp:effectExtent l="0" t="0" r="0" b="24765"/>
                <wp:wrapThrough wrapText="bothSides">
                  <wp:wrapPolygon edited="0">
                    <wp:start x="218" y="0"/>
                    <wp:lineTo x="218" y="21596"/>
                    <wp:lineTo x="21164" y="21596"/>
                    <wp:lineTo x="21164" y="0"/>
                    <wp:lineTo x="218" y="0"/>
                  </wp:wrapPolygon>
                </wp:wrapThrough>
                <wp:docPr id="898" name="Grouper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531235"/>
                          <a:chOff x="0" y="0"/>
                          <a:chExt cx="2514600" cy="353123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897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0" cy="353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B3CF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B3C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" name="Zone de texte 3"/>
                        <wps:cNvSpPr txBox="1"/>
                        <wps:spPr>
                          <a:xfrm>
                            <a:off x="91440" y="0"/>
                            <a:ext cx="233172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1">
                          <w:txbxContent>
                            <w:p w14:paraId="1D79F415" w14:textId="2C67B6E2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  <w:r>
                                <w:t xml:space="preserve">80 </w:t>
                              </w:r>
                              <w:proofErr w:type="gramStart"/>
                              <w:r>
                                <w:t>m :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minime</w:t>
                              </w:r>
                              <w:proofErr w:type="spellEnd"/>
                              <w:r>
                                <w:t xml:space="preserve"> Pascal BARRÉ   9”0</w:t>
                              </w:r>
                            </w:p>
                            <w:p w14:paraId="247FE9EA" w14:textId="21DFD80A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  <w:r>
                                <w:t xml:space="preserve">150 </w:t>
                              </w:r>
                              <w:proofErr w:type="gramStart"/>
                              <w:r>
                                <w:t>m :</w:t>
                              </w:r>
                              <w:proofErr w:type="gramEnd"/>
                              <w:r>
                                <w:t xml:space="preserve">      “              “         “         16”7</w:t>
                              </w:r>
                            </w:p>
                            <w:p w14:paraId="59AEB261" w14:textId="5F5D7DC8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  <w:r>
                                <w:t xml:space="preserve">150 </w:t>
                              </w:r>
                              <w:proofErr w:type="gramStart"/>
                              <w:r>
                                <w:t>m  :</w:t>
                              </w:r>
                              <w:proofErr w:type="gramEnd"/>
                              <w:r>
                                <w:t xml:space="preserve"> ( </w:t>
                              </w:r>
                              <w:proofErr w:type="spellStart"/>
                              <w:r>
                                <w:t>scolaire</w:t>
                              </w:r>
                              <w:proofErr w:type="spellEnd"/>
                              <w:r>
                                <w:t>)  S ADAM    16”9</w:t>
                              </w:r>
                            </w:p>
                            <w:p w14:paraId="064B4DBB" w14:textId="11F1B9D5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haureur</w:t>
                              </w:r>
                              <w:proofErr w:type="spellEnd"/>
                              <w:proofErr w:type="gramEnd"/>
                              <w:r>
                                <w:t xml:space="preserve"> : </w:t>
                              </w:r>
                              <w:proofErr w:type="spellStart"/>
                              <w:r>
                                <w:t>minime</w:t>
                              </w:r>
                              <w:proofErr w:type="spellEnd"/>
                              <w:r>
                                <w:t xml:space="preserve">   E LACHENY  2,00 m</w:t>
                              </w:r>
                            </w:p>
                            <w:p w14:paraId="20AF5280" w14:textId="77777777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</w:p>
                            <w:p w14:paraId="00FCC11C" w14:textId="38C6941F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  <w:r>
                                <w:t xml:space="preserve">100 </w:t>
                              </w:r>
                              <w:proofErr w:type="gramStart"/>
                              <w:r>
                                <w:t>m :</w:t>
                              </w:r>
                              <w:proofErr w:type="gramEnd"/>
                              <w:r>
                                <w:t xml:space="preserve"> cadet Pascal BARRÉ     10”3</w:t>
                              </w:r>
                            </w:p>
                            <w:p w14:paraId="52F915CF" w14:textId="1266A16B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  <w:r>
                                <w:t xml:space="preserve">200 </w:t>
                              </w:r>
                              <w:proofErr w:type="gramStart"/>
                              <w:r>
                                <w:t>m :</w:t>
                              </w:r>
                              <w:proofErr w:type="gramEnd"/>
                              <w:r>
                                <w:t xml:space="preserve">       “          “             “          21”29</w:t>
                              </w:r>
                            </w:p>
                            <w:p w14:paraId="0172CB04" w14:textId="11548F8B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  <w:proofErr w:type="gramStart"/>
                              <w:r>
                                <w:t>4x100  :</w:t>
                              </w:r>
                              <w:proofErr w:type="gramEnd"/>
                              <w:r>
                                <w:t xml:space="preserve">       “                                    41”9</w:t>
                              </w:r>
                            </w:p>
                            <w:p w14:paraId="06CD697D" w14:textId="31171CDC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  <w:r>
                                <w:t xml:space="preserve">                 </w:t>
                              </w:r>
                              <w:proofErr w:type="gramStart"/>
                              <w:r>
                                <w:t>junior</w:t>
                              </w:r>
                              <w:proofErr w:type="gramEnd"/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41”5</w:t>
                              </w:r>
                            </w:p>
                            <w:p w14:paraId="5EBAF943" w14:textId="3335185E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  <w:r>
                                <w:t xml:space="preserve">  </w:t>
                              </w:r>
                              <w:r>
                                <w:tab/>
                                <w:t xml:space="preserve">        “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41”3</w:t>
                              </w:r>
                            </w:p>
                            <w:p w14:paraId="67C60830" w14:textId="3AFA5469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  <w:r>
                                <w:tab/>
                                <w:t xml:space="preserve">         “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40”8</w:t>
                              </w:r>
                            </w:p>
                            <w:p w14:paraId="308517D0" w14:textId="09C2B3DA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  <w:r>
                                <w:tab/>
                                <w:t xml:space="preserve">        “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40”83</w:t>
                              </w:r>
                            </w:p>
                            <w:p w14:paraId="41197C4F" w14:textId="1879A6AB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  <w:r>
                                <w:tab/>
                                <w:t xml:space="preserve">        “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40”59</w:t>
                              </w:r>
                            </w:p>
                            <w:p w14:paraId="1AFDDFA6" w14:textId="3CDAF759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  <w:r>
                                <w:tab/>
                                <w:t xml:space="preserve">        “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40”43</w:t>
                              </w:r>
                            </w:p>
                            <w:p w14:paraId="374FDC1C" w14:textId="7261DDA3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  <w:r>
                                <w:tab/>
                                <w:t xml:space="preserve">        “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40”05</w:t>
                              </w:r>
                            </w:p>
                            <w:p w14:paraId="2F809F6A" w14:textId="217FB799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  <w:r>
                                <w:tab/>
                                <w:t xml:space="preserve">  </w:t>
                              </w:r>
                              <w:proofErr w:type="spellStart"/>
                              <w:proofErr w:type="gramStart"/>
                              <w:r>
                                <w:t>espoir</w:t>
                              </w:r>
                              <w:proofErr w:type="spellEnd"/>
                              <w:proofErr w:type="gramEnd"/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40”04</w:t>
                              </w:r>
                            </w:p>
                            <w:p w14:paraId="2AA2F903" w14:textId="5B2D88A4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  <w:proofErr w:type="gramStart"/>
                              <w:r>
                                <w:t>4x200 :</w:t>
                              </w:r>
                              <w:proofErr w:type="gramEnd"/>
                              <w:r>
                                <w:t xml:space="preserve">   </w:t>
                              </w:r>
                              <w:proofErr w:type="spellStart"/>
                              <w:r>
                                <w:t>espoir</w:t>
                              </w:r>
                              <w:proofErr w:type="spellEnd"/>
                              <w:r>
                                <w:t xml:space="preserve"> / senior</w:t>
                              </w:r>
                              <w:r>
                                <w:tab/>
                                <w:t>1’23”03</w:t>
                              </w:r>
                            </w:p>
                            <w:p w14:paraId="5EFE41C2" w14:textId="626F642F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  <w:r>
                                <w:t xml:space="preserve">200 </w:t>
                              </w:r>
                              <w:proofErr w:type="gramStart"/>
                              <w:r>
                                <w:t>m :</w:t>
                              </w:r>
                              <w:proofErr w:type="gramEnd"/>
                              <w:r>
                                <w:t xml:space="preserve"> senior P BARRÉ</w:t>
                              </w:r>
                              <w:r>
                                <w:tab/>
                                <w:t xml:space="preserve"> 20”38</w:t>
                              </w:r>
                            </w:p>
                            <w:p w14:paraId="666348F2" w14:textId="5247D431" w:rsidR="00073BB5" w:rsidRDefault="00073BB5" w:rsidP="005743E7">
                              <w:pPr>
                                <w:pStyle w:val="Boxtext-medium"/>
                                <w:jc w:val="left"/>
                              </w:pPr>
                              <w:proofErr w:type="gramStart"/>
                              <w:r>
                                <w:t>hauteur</w:t>
                              </w:r>
                              <w:proofErr w:type="gramEnd"/>
                              <w:r>
                                <w:t xml:space="preserve"> : veteran (70 </w:t>
                              </w:r>
                              <w:proofErr w:type="spellStart"/>
                              <w:r>
                                <w:t>ans</w:t>
                              </w:r>
                              <w:proofErr w:type="spellEnd"/>
                              <w:r>
                                <w:t>)</w:t>
                              </w:r>
                            </w:p>
                            <w:p w14:paraId="0AC56888" w14:textId="5965EAA4" w:rsidR="00073BB5" w:rsidRPr="007309CE" w:rsidRDefault="00073BB5" w:rsidP="00B265A8">
                              <w:pPr>
                                <w:pStyle w:val="Boxtext-medium"/>
                                <w:ind w:left="720"/>
                                <w:jc w:val="left"/>
                              </w:pPr>
                              <w:r>
                                <w:t xml:space="preserve">       Jacques GUITARD      1,34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Zone de texte 4"/>
                        <wps:cNvSpPr txBox="1"/>
                        <wps:spPr>
                          <a:xfrm>
                            <a:off x="91440" y="163830"/>
                            <a:ext cx="233172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91440" y="327660"/>
                            <a:ext cx="233172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Zone de texte 8"/>
                        <wps:cNvSpPr txBox="1"/>
                        <wps:spPr>
                          <a:xfrm>
                            <a:off x="91440" y="491490"/>
                            <a:ext cx="233172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Zone de texte 9"/>
                        <wps:cNvSpPr txBox="1"/>
                        <wps:spPr>
                          <a:xfrm>
                            <a:off x="91440" y="655320"/>
                            <a:ext cx="233172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Zone de texte 10"/>
                        <wps:cNvSpPr txBox="1"/>
                        <wps:spPr>
                          <a:xfrm>
                            <a:off x="91440" y="819150"/>
                            <a:ext cx="233172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91440" y="982980"/>
                            <a:ext cx="233172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Zone de texte 12"/>
                        <wps:cNvSpPr txBox="1"/>
                        <wps:spPr>
                          <a:xfrm>
                            <a:off x="91440" y="1146175"/>
                            <a:ext cx="233172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Zone de texte 13"/>
                        <wps:cNvSpPr txBox="1"/>
                        <wps:spPr>
                          <a:xfrm>
                            <a:off x="91440" y="1310005"/>
                            <a:ext cx="233172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Zone de texte 14"/>
                        <wps:cNvSpPr txBox="1"/>
                        <wps:spPr>
                          <a:xfrm>
                            <a:off x="91440" y="1473835"/>
                            <a:ext cx="233172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Zone de texte 17"/>
                        <wps:cNvSpPr txBox="1"/>
                        <wps:spPr>
                          <a:xfrm>
                            <a:off x="91440" y="1637665"/>
                            <a:ext cx="233172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91440" y="1801495"/>
                            <a:ext cx="233172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Zone de texte 21"/>
                        <wps:cNvSpPr txBox="1"/>
                        <wps:spPr>
                          <a:xfrm>
                            <a:off x="91440" y="1965325"/>
                            <a:ext cx="233172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91440" y="2129155"/>
                            <a:ext cx="233172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Zone de texte 23"/>
                        <wps:cNvSpPr txBox="1"/>
                        <wps:spPr>
                          <a:xfrm>
                            <a:off x="91440" y="2292985"/>
                            <a:ext cx="233172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91440" y="2456815"/>
                            <a:ext cx="233172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Zone de texte 25"/>
                        <wps:cNvSpPr txBox="1"/>
                        <wps:spPr>
                          <a:xfrm>
                            <a:off x="91440" y="2620645"/>
                            <a:ext cx="233172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Zone de texte 26"/>
                        <wps:cNvSpPr txBox="1"/>
                        <wps:spPr>
                          <a:xfrm>
                            <a:off x="91440" y="2784475"/>
                            <a:ext cx="233172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91440" y="2948305"/>
                            <a:ext cx="233172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>
                            <a:off x="91440" y="3111500"/>
                            <a:ext cx="233172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898" o:spid="_x0000_s1037" style="position:absolute;left:0;text-align:left;margin-left:341.45pt;margin-top:255pt;width:198pt;height:278.05pt;z-index:251631104;mso-position-horizontal-relative:page;mso-position-vertical-relative:page" coordsize="2514600,35312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" mv:complextextbox="1">
                <v:shape id="Text Box 214" o:spid="_x0000_s1038" type="#_x0000_t202" style="position:absolute;width:2514600;height:3531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OWfaxAAA&#10;ANwAAAAPAAAAZHJzL2Rvd25yZXYueG1sRI/disIwFITvBd8hHGFvZE3di9pWoyxCQRZv/HmAQ3O2&#10;DTYnpclq9ek3guDlMDPfMKvNYFtxpd4bxwrmswQEceW04VrB+VR+ZiB8QNbYOiYFd/KwWY9HKyy0&#10;u/GBrsdQiwhhX6CCJoSukNJXDVn0M9cRR+/X9RZDlH0tdY+3CLet/EqSVFo0HBca7GjbUHU5/lkF&#10;5fB4mJ80zTnfl9OqLe8+MVulPibD9xJEoCG8w6/2TivI8gU8z8QjIN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zln2sQAAADcAAAADwAAAAAAAAAAAAAAAACXAgAAZHJzL2Rv&#10;d25yZXYueG1sUEsFBgAAAAAEAAQA9QAAAIgDAAAAAA==&#10;" mv:complextextbox="1" filled="f" fillcolor="#b3cfff" stroked="f" strokecolor="#b3cfff" strokeweight="1.5pt">
                  <v:fill color2="#3f80cd" focus="100%" type="gradient">
                    <o:fill v:ext="view" type="gradientUnscaled"/>
                  </v:fill>
                  <v:textbox inset=",0,,0"/>
                </v:shape>
                <v:shape id="Zone de texte 3" o:spid="_x0000_s1039" type="#_x0000_t202" style="position:absolute;left:91440;width:233172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Zone de texte 4" inset="0,0,0,0">
                    <w:txbxContent>
                      <w:p w14:paraId="1D79F415" w14:textId="2C67B6E2" w:rsidR="00073BB5" w:rsidRDefault="00073BB5" w:rsidP="005743E7">
                        <w:pPr>
                          <w:pStyle w:val="Boxtext-medium"/>
                          <w:jc w:val="left"/>
                        </w:pPr>
                        <w:r>
                          <w:t xml:space="preserve">80 </w:t>
                        </w:r>
                        <w:proofErr w:type="gramStart"/>
                        <w:r>
                          <w:t>m :</w:t>
                        </w:r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minime</w:t>
                        </w:r>
                        <w:proofErr w:type="spellEnd"/>
                        <w:r>
                          <w:t xml:space="preserve"> Pascal BARRÉ   9”0</w:t>
                        </w:r>
                      </w:p>
                      <w:p w14:paraId="247FE9EA" w14:textId="21DFD80A" w:rsidR="00073BB5" w:rsidRDefault="00073BB5" w:rsidP="005743E7">
                        <w:pPr>
                          <w:pStyle w:val="Boxtext-medium"/>
                          <w:jc w:val="left"/>
                        </w:pPr>
                        <w:r>
                          <w:t xml:space="preserve">150 </w:t>
                        </w:r>
                        <w:proofErr w:type="gramStart"/>
                        <w:r>
                          <w:t>m :</w:t>
                        </w:r>
                        <w:proofErr w:type="gramEnd"/>
                        <w:r>
                          <w:t xml:space="preserve">      “              “         “         16”7</w:t>
                        </w:r>
                      </w:p>
                      <w:p w14:paraId="59AEB261" w14:textId="5F5D7DC8" w:rsidR="00073BB5" w:rsidRDefault="00073BB5" w:rsidP="005743E7">
                        <w:pPr>
                          <w:pStyle w:val="Boxtext-medium"/>
                          <w:jc w:val="left"/>
                        </w:pPr>
                        <w:r>
                          <w:t xml:space="preserve">150 </w:t>
                        </w:r>
                        <w:proofErr w:type="gramStart"/>
                        <w:r>
                          <w:t>m  :</w:t>
                        </w:r>
                        <w:proofErr w:type="gramEnd"/>
                        <w:r>
                          <w:t xml:space="preserve"> ( </w:t>
                        </w:r>
                        <w:proofErr w:type="spellStart"/>
                        <w:r>
                          <w:t>scolaire</w:t>
                        </w:r>
                        <w:proofErr w:type="spellEnd"/>
                        <w:r>
                          <w:t>)  S ADAM    16”9</w:t>
                        </w:r>
                      </w:p>
                      <w:p w14:paraId="064B4DBB" w14:textId="11F1B9D5" w:rsidR="00073BB5" w:rsidRDefault="00073BB5" w:rsidP="005743E7">
                        <w:pPr>
                          <w:pStyle w:val="Boxtext-medium"/>
                          <w:jc w:val="left"/>
                        </w:pPr>
                        <w:proofErr w:type="spellStart"/>
                        <w:proofErr w:type="gramStart"/>
                        <w:r>
                          <w:t>haureur</w:t>
                        </w:r>
                        <w:proofErr w:type="spellEnd"/>
                        <w:proofErr w:type="gramEnd"/>
                        <w:r>
                          <w:t xml:space="preserve"> : </w:t>
                        </w:r>
                        <w:proofErr w:type="spellStart"/>
                        <w:r>
                          <w:t>minime</w:t>
                        </w:r>
                        <w:proofErr w:type="spellEnd"/>
                        <w:r>
                          <w:t xml:space="preserve">   E LACHENY  2,00 m</w:t>
                        </w:r>
                      </w:p>
                      <w:p w14:paraId="20AF5280" w14:textId="77777777" w:rsidR="00073BB5" w:rsidRDefault="00073BB5" w:rsidP="005743E7">
                        <w:pPr>
                          <w:pStyle w:val="Boxtext-medium"/>
                          <w:jc w:val="left"/>
                        </w:pPr>
                      </w:p>
                      <w:p w14:paraId="00FCC11C" w14:textId="38C6941F" w:rsidR="00073BB5" w:rsidRDefault="00073BB5" w:rsidP="005743E7">
                        <w:pPr>
                          <w:pStyle w:val="Boxtext-medium"/>
                          <w:jc w:val="left"/>
                        </w:pPr>
                        <w:r>
                          <w:t xml:space="preserve">100 </w:t>
                        </w:r>
                        <w:proofErr w:type="gramStart"/>
                        <w:r>
                          <w:t>m :</w:t>
                        </w:r>
                        <w:proofErr w:type="gramEnd"/>
                        <w:r>
                          <w:t xml:space="preserve"> cadet Pascal BARRÉ     10”3</w:t>
                        </w:r>
                      </w:p>
                      <w:p w14:paraId="52F915CF" w14:textId="1266A16B" w:rsidR="00073BB5" w:rsidRDefault="00073BB5" w:rsidP="005743E7">
                        <w:pPr>
                          <w:pStyle w:val="Boxtext-medium"/>
                          <w:jc w:val="left"/>
                        </w:pPr>
                        <w:r>
                          <w:t xml:space="preserve">200 </w:t>
                        </w:r>
                        <w:proofErr w:type="gramStart"/>
                        <w:r>
                          <w:t>m :</w:t>
                        </w:r>
                        <w:proofErr w:type="gramEnd"/>
                        <w:r>
                          <w:t xml:space="preserve">       “          “             “          21”29</w:t>
                        </w:r>
                      </w:p>
                      <w:p w14:paraId="0172CB04" w14:textId="11548F8B" w:rsidR="00073BB5" w:rsidRDefault="00073BB5" w:rsidP="005743E7">
                        <w:pPr>
                          <w:pStyle w:val="Boxtext-medium"/>
                          <w:jc w:val="left"/>
                        </w:pPr>
                        <w:proofErr w:type="gramStart"/>
                        <w:r>
                          <w:t>4x100  :</w:t>
                        </w:r>
                        <w:proofErr w:type="gramEnd"/>
                        <w:r>
                          <w:t xml:space="preserve">       “                                    41”9</w:t>
                        </w:r>
                      </w:p>
                      <w:p w14:paraId="06CD697D" w14:textId="31171CDC" w:rsidR="00073BB5" w:rsidRDefault="00073BB5" w:rsidP="005743E7">
                        <w:pPr>
                          <w:pStyle w:val="Boxtext-medium"/>
                          <w:jc w:val="left"/>
                        </w:pPr>
                        <w:r>
                          <w:t xml:space="preserve">                 </w:t>
                        </w:r>
                        <w:proofErr w:type="gramStart"/>
                        <w:r>
                          <w:t>junior</w:t>
                        </w:r>
                        <w:proofErr w:type="gramEnd"/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41”5</w:t>
                        </w:r>
                      </w:p>
                      <w:p w14:paraId="5EBAF943" w14:textId="3335185E" w:rsidR="00073BB5" w:rsidRDefault="00073BB5" w:rsidP="005743E7">
                        <w:pPr>
                          <w:pStyle w:val="Boxtext-medium"/>
                          <w:jc w:val="left"/>
                        </w:pPr>
                        <w:r>
                          <w:t xml:space="preserve">  </w:t>
                        </w:r>
                        <w:r>
                          <w:tab/>
                          <w:t xml:space="preserve">        “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41”3</w:t>
                        </w:r>
                      </w:p>
                      <w:p w14:paraId="67C60830" w14:textId="3AFA5469" w:rsidR="00073BB5" w:rsidRDefault="00073BB5" w:rsidP="005743E7">
                        <w:pPr>
                          <w:pStyle w:val="Boxtext-medium"/>
                          <w:jc w:val="left"/>
                        </w:pPr>
                        <w:r>
                          <w:tab/>
                          <w:t xml:space="preserve">         “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40”8</w:t>
                        </w:r>
                      </w:p>
                      <w:p w14:paraId="308517D0" w14:textId="09C2B3DA" w:rsidR="00073BB5" w:rsidRDefault="00073BB5" w:rsidP="005743E7">
                        <w:pPr>
                          <w:pStyle w:val="Boxtext-medium"/>
                          <w:jc w:val="left"/>
                        </w:pPr>
                        <w:r>
                          <w:tab/>
                          <w:t xml:space="preserve">        “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40”83</w:t>
                        </w:r>
                      </w:p>
                      <w:p w14:paraId="41197C4F" w14:textId="1879A6AB" w:rsidR="00073BB5" w:rsidRDefault="00073BB5" w:rsidP="005743E7">
                        <w:pPr>
                          <w:pStyle w:val="Boxtext-medium"/>
                          <w:jc w:val="left"/>
                        </w:pPr>
                        <w:r>
                          <w:tab/>
                          <w:t xml:space="preserve">        “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40”59</w:t>
                        </w:r>
                      </w:p>
                      <w:p w14:paraId="1AFDDFA6" w14:textId="3CDAF759" w:rsidR="00073BB5" w:rsidRDefault="00073BB5" w:rsidP="005743E7">
                        <w:pPr>
                          <w:pStyle w:val="Boxtext-medium"/>
                          <w:jc w:val="left"/>
                        </w:pPr>
                        <w:r>
                          <w:tab/>
                          <w:t xml:space="preserve">        “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40”43</w:t>
                        </w:r>
                      </w:p>
                      <w:p w14:paraId="374FDC1C" w14:textId="7261DDA3" w:rsidR="00073BB5" w:rsidRDefault="00073BB5" w:rsidP="005743E7">
                        <w:pPr>
                          <w:pStyle w:val="Boxtext-medium"/>
                          <w:jc w:val="left"/>
                        </w:pPr>
                        <w:r>
                          <w:tab/>
                          <w:t xml:space="preserve">        “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40”05</w:t>
                        </w:r>
                      </w:p>
                      <w:p w14:paraId="2F809F6A" w14:textId="217FB799" w:rsidR="00073BB5" w:rsidRDefault="00073BB5" w:rsidP="005743E7">
                        <w:pPr>
                          <w:pStyle w:val="Boxtext-medium"/>
                          <w:jc w:val="left"/>
                        </w:pPr>
                        <w:r>
                          <w:tab/>
                          <w:t xml:space="preserve">  </w:t>
                        </w:r>
                        <w:proofErr w:type="spellStart"/>
                        <w:proofErr w:type="gramStart"/>
                        <w:r>
                          <w:t>espoir</w:t>
                        </w:r>
                        <w:proofErr w:type="spellEnd"/>
                        <w:proofErr w:type="gramEnd"/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40”04</w:t>
                        </w:r>
                      </w:p>
                      <w:p w14:paraId="2AA2F903" w14:textId="5B2D88A4" w:rsidR="00073BB5" w:rsidRDefault="00073BB5" w:rsidP="005743E7">
                        <w:pPr>
                          <w:pStyle w:val="Boxtext-medium"/>
                          <w:jc w:val="left"/>
                        </w:pPr>
                        <w:proofErr w:type="gramStart"/>
                        <w:r>
                          <w:t>4x200 :</w:t>
                        </w:r>
                        <w:proofErr w:type="gramEnd"/>
                        <w:r>
                          <w:t xml:space="preserve">   </w:t>
                        </w:r>
                        <w:proofErr w:type="spellStart"/>
                        <w:r>
                          <w:t>espoir</w:t>
                        </w:r>
                        <w:proofErr w:type="spellEnd"/>
                        <w:r>
                          <w:t xml:space="preserve"> / senior</w:t>
                        </w:r>
                        <w:r>
                          <w:tab/>
                          <w:t>1’23”03</w:t>
                        </w:r>
                      </w:p>
                      <w:p w14:paraId="5EFE41C2" w14:textId="626F642F" w:rsidR="00073BB5" w:rsidRDefault="00073BB5" w:rsidP="005743E7">
                        <w:pPr>
                          <w:pStyle w:val="Boxtext-medium"/>
                          <w:jc w:val="left"/>
                        </w:pPr>
                        <w:r>
                          <w:t xml:space="preserve">200 </w:t>
                        </w:r>
                        <w:proofErr w:type="gramStart"/>
                        <w:r>
                          <w:t>m :</w:t>
                        </w:r>
                        <w:proofErr w:type="gramEnd"/>
                        <w:r>
                          <w:t xml:space="preserve"> senior P BARRÉ</w:t>
                        </w:r>
                        <w:r>
                          <w:tab/>
                          <w:t xml:space="preserve"> 20”38</w:t>
                        </w:r>
                      </w:p>
                      <w:p w14:paraId="666348F2" w14:textId="5247D431" w:rsidR="00073BB5" w:rsidRDefault="00073BB5" w:rsidP="005743E7">
                        <w:pPr>
                          <w:pStyle w:val="Boxtext-medium"/>
                          <w:jc w:val="left"/>
                        </w:pPr>
                        <w:proofErr w:type="gramStart"/>
                        <w:r>
                          <w:t>hauteur</w:t>
                        </w:r>
                        <w:proofErr w:type="gramEnd"/>
                        <w:r>
                          <w:t xml:space="preserve"> : veteran (70 </w:t>
                        </w:r>
                        <w:proofErr w:type="spellStart"/>
                        <w:r>
                          <w:t>ans</w:t>
                        </w:r>
                        <w:proofErr w:type="spellEnd"/>
                        <w:r>
                          <w:t>)</w:t>
                        </w:r>
                      </w:p>
                      <w:p w14:paraId="0AC56888" w14:textId="5965EAA4" w:rsidR="00073BB5" w:rsidRPr="007309CE" w:rsidRDefault="00073BB5" w:rsidP="00B265A8">
                        <w:pPr>
                          <w:pStyle w:val="Boxtext-medium"/>
                          <w:ind w:left="720"/>
                          <w:jc w:val="left"/>
                        </w:pPr>
                        <w:r>
                          <w:t xml:space="preserve">       Jacques GUITARD      1,34 m</w:t>
                        </w:r>
                      </w:p>
                    </w:txbxContent>
                  </v:textbox>
                </v:shape>
                <v:shape id="Zone de texte 4" o:spid="_x0000_s1040" type="#_x0000_t202" style="position:absolute;left:91440;top:163830;width:233172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Zone de texte 6" inset="0,0,0,0">
                    <w:txbxContent/>
                  </v:textbox>
                </v:shape>
                <v:shape id="Zone de texte 6" o:spid="_x0000_s1041" type="#_x0000_t202" style="position:absolute;left:91440;top:327660;width:233172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Zone de texte 8" inset="0,0,0,0">
                    <w:txbxContent/>
                  </v:textbox>
                </v:shape>
                <v:shape id="Zone de texte 8" o:spid="_x0000_s1042" type="#_x0000_t202" style="position:absolute;left:91440;top:491490;width:233172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Zone de texte 9" inset="0,0,0,0">
                    <w:txbxContent/>
                  </v:textbox>
                </v:shape>
                <v:shape id="Zone de texte 9" o:spid="_x0000_s1043" type="#_x0000_t202" style="position:absolute;left:91440;top:655320;width:233172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Zone de texte 10" inset="0,0,0,0">
                    <w:txbxContent/>
                  </v:textbox>
                </v:shape>
                <v:shape id="Zone de texte 10" o:spid="_x0000_s1044" type="#_x0000_t202" style="position:absolute;left:91440;top:819150;width:233172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Zone de texte 11" inset="0,0,0,0">
                    <w:txbxContent/>
                  </v:textbox>
                </v:shape>
                <v:shape id="Zone de texte 11" o:spid="_x0000_s1045" type="#_x0000_t202" style="position:absolute;left:91440;top:982980;width:2331720;height:1644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Zone de texte 12" inset="0,0,0,0">
                    <w:txbxContent/>
                  </v:textbox>
                </v:shape>
                <v:shape id="Zone de texte 12" o:spid="_x0000_s1046" type="#_x0000_t202" style="position:absolute;left:91440;top:1146175;width:233172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Zone de texte 13" inset="0,0,0,0">
                    <w:txbxContent/>
                  </v:textbox>
                </v:shape>
                <v:shape id="Zone de texte 13" o:spid="_x0000_s1047" type="#_x0000_t202" style="position:absolute;left:91440;top:1310005;width:233172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Zone de texte 14" inset="0,0,0,0">
                    <w:txbxContent/>
                  </v:textbox>
                </v:shape>
                <v:shape id="Zone de texte 14" o:spid="_x0000_s1048" type="#_x0000_t202" style="position:absolute;left:91440;top:1473835;width:233172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Zone de texte 17" inset="0,0,0,0">
                    <w:txbxContent/>
                  </v:textbox>
                </v:shape>
                <v:shape id="Zone de texte 17" o:spid="_x0000_s1049" type="#_x0000_t202" style="position:absolute;left:91440;top:1637665;width:233172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Zone de texte 20" inset="0,0,0,0">
                    <w:txbxContent/>
                  </v:textbox>
                </v:shape>
                <v:shape id="Zone de texte 20" o:spid="_x0000_s1050" type="#_x0000_t202" style="position:absolute;left:91440;top:1801495;width:233172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Zone de texte 21" inset="0,0,0,0">
                    <w:txbxContent/>
                  </v:textbox>
                </v:shape>
                <v:shape id="Zone de texte 21" o:spid="_x0000_s1051" type="#_x0000_t202" style="position:absolute;left:91440;top:1965325;width:233172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Zone de texte 22" inset="0,0,0,0">
                    <w:txbxContent/>
                  </v:textbox>
                </v:shape>
                <v:shape id="Zone de texte 22" o:spid="_x0000_s1052" type="#_x0000_t202" style="position:absolute;left:91440;top:2129155;width:233172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Zone de texte 23" inset="0,0,0,0">
                    <w:txbxContent/>
                  </v:textbox>
                </v:shape>
                <v:shape id="Zone de texte 23" o:spid="_x0000_s1053" type="#_x0000_t202" style="position:absolute;left:91440;top:2292985;width:233172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Zone de texte 24" inset="0,0,0,0">
                    <w:txbxContent/>
                  </v:textbox>
                </v:shape>
                <v:shape id="Zone de texte 24" o:spid="_x0000_s1054" type="#_x0000_t202" style="position:absolute;left:91440;top:2456815;width:233172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Zone de texte 25" inset="0,0,0,0">
                    <w:txbxContent/>
                  </v:textbox>
                </v:shape>
                <v:shape id="Zone de texte 25" o:spid="_x0000_s1055" type="#_x0000_t202" style="position:absolute;left:91440;top:2620645;width:233172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Zone de texte 26" inset="0,0,0,0">
                    <w:txbxContent/>
                  </v:textbox>
                </v:shape>
                <v:shape id="Zone de texte 26" o:spid="_x0000_s1056" type="#_x0000_t202" style="position:absolute;left:91440;top:2784475;width:233172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Zone de texte 28" inset="0,0,0,0">
                    <w:txbxContent/>
                  </v:textbox>
                </v:shape>
                <v:shape id="Zone de texte 28" o:spid="_x0000_s1057" type="#_x0000_t202" style="position:absolute;left:91440;top:2948305;width:2331720;height:1644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Zone de texte 30" inset="0,0,0,0">
                    <w:txbxContent/>
                  </v:textbox>
                </v:shape>
                <v:shape id="Zone de texte 30" o:spid="_x0000_s1058" type="#_x0000_t202" style="position:absolute;left:91440;top:3111500;width:233172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EF078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E31EB54" wp14:editId="68F05DAE">
                <wp:simplePos x="0" y="0"/>
                <wp:positionH relativeFrom="page">
                  <wp:posOffset>4457700</wp:posOffset>
                </wp:positionH>
                <wp:positionV relativeFrom="page">
                  <wp:posOffset>2717800</wp:posOffset>
                </wp:positionV>
                <wp:extent cx="1930400" cy="533400"/>
                <wp:effectExtent l="0" t="0" r="0" b="0"/>
                <wp:wrapThrough wrapText="bothSides">
                  <wp:wrapPolygon edited="0">
                    <wp:start x="284" y="0"/>
                    <wp:lineTo x="284" y="20571"/>
                    <wp:lineTo x="21032" y="20571"/>
                    <wp:lineTo x="21032" y="0"/>
                    <wp:lineTo x="284" y="0"/>
                  </wp:wrapPolygon>
                </wp:wrapThrough>
                <wp:docPr id="927" name="Zone de texte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232D4" w14:textId="77777777" w:rsidR="00073BB5" w:rsidRPr="00EF078B" w:rsidRDefault="00073BB5" w:rsidP="005743E7">
                            <w:pPr>
                              <w:jc w:val="center"/>
                              <w:rPr>
                                <w:b/>
                                <w:color w:val="FFFEE6" w:themeColor="background2"/>
                                <w:sz w:val="24"/>
                              </w:rPr>
                            </w:pPr>
                            <w:r w:rsidRPr="00EF078B">
                              <w:rPr>
                                <w:b/>
                                <w:color w:val="FFFEE6" w:themeColor="background2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b/>
                                <w:color w:val="FFFEE6" w:themeColor="background2"/>
                                <w:sz w:val="24"/>
                              </w:rPr>
                              <w:t xml:space="preserve"> RECORDS DE FRANCE DU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27" o:spid="_x0000_s1059" type="#_x0000_t202" style="position:absolute;left:0;text-align:left;margin-left:351pt;margin-top:214pt;width:152pt;height:42pt;z-index:2516935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" mv:complextextbox="1" filled="f" stroked="f">
                <v:textbox>
                  <w:txbxContent>
                    <w:p w14:paraId="05A232D4" w14:textId="77777777" w:rsidR="00073BB5" w:rsidRPr="00EF078B" w:rsidRDefault="00073BB5" w:rsidP="005743E7">
                      <w:pPr>
                        <w:jc w:val="center"/>
                        <w:rPr>
                          <w:b/>
                          <w:color w:val="FFFEE6" w:themeColor="background2"/>
                          <w:sz w:val="24"/>
                        </w:rPr>
                      </w:pPr>
                      <w:r w:rsidRPr="00EF078B">
                        <w:rPr>
                          <w:b/>
                          <w:color w:val="FFFEE6" w:themeColor="background2"/>
                          <w:sz w:val="24"/>
                        </w:rPr>
                        <w:t>LES</w:t>
                      </w:r>
                      <w:r>
                        <w:rPr>
                          <w:b/>
                          <w:color w:val="FFFEE6" w:themeColor="background2"/>
                          <w:sz w:val="24"/>
                        </w:rPr>
                        <w:t xml:space="preserve"> RECORDS DE FRANCE DU CLUB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078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D4157E5" wp14:editId="6846CE54">
                <wp:simplePos x="0" y="0"/>
                <wp:positionH relativeFrom="page">
                  <wp:posOffset>817245</wp:posOffset>
                </wp:positionH>
                <wp:positionV relativeFrom="page">
                  <wp:posOffset>647700</wp:posOffset>
                </wp:positionV>
                <wp:extent cx="3119470" cy="381000"/>
                <wp:effectExtent l="0" t="0" r="0" b="0"/>
                <wp:wrapThrough wrapText="bothSides">
                  <wp:wrapPolygon edited="0">
                    <wp:start x="176" y="0"/>
                    <wp:lineTo x="176" y="20160"/>
                    <wp:lineTo x="21283" y="20160"/>
                    <wp:lineTo x="21283" y="0"/>
                    <wp:lineTo x="176" y="0"/>
                  </wp:wrapPolygon>
                </wp:wrapThrough>
                <wp:docPr id="736" name="Zone de texte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47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0858F" w14:textId="77777777" w:rsidR="00073BB5" w:rsidRPr="00EF078B" w:rsidRDefault="00073BB5" w:rsidP="00EF078B">
                            <w:pPr>
                              <w:jc w:val="center"/>
                              <w:rPr>
                                <w:color w:val="EB704E" w:themeColor="accent1" w:themeTint="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EB704E" w:themeColor="accent1" w:themeTint="99"/>
                                <w:sz w:val="36"/>
                                <w:szCs w:val="36"/>
                              </w:rPr>
                              <w:t>LE RELAIS DU NAC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6" o:spid="_x0000_s1060" type="#_x0000_t202" style="position:absolute;left:0;text-align:left;margin-left:64.35pt;margin-top:51pt;width:245.65pt;height:30pt;z-index:2516945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" mv:complextextbox="1" filled="f" stroked="f">
                <v:textbox>
                  <w:txbxContent>
                    <w:p w14:paraId="6900858F" w14:textId="77777777" w:rsidR="00073BB5" w:rsidRPr="00EF078B" w:rsidRDefault="00073BB5" w:rsidP="00EF078B">
                      <w:pPr>
                        <w:jc w:val="center"/>
                        <w:rPr>
                          <w:color w:val="EB704E" w:themeColor="accent1" w:themeTint="99"/>
                          <w:sz w:val="36"/>
                          <w:szCs w:val="36"/>
                        </w:rPr>
                      </w:pPr>
                      <w:r>
                        <w:rPr>
                          <w:color w:val="EB704E" w:themeColor="accent1" w:themeTint="99"/>
                          <w:sz w:val="36"/>
                          <w:szCs w:val="36"/>
                        </w:rPr>
                        <w:t>LE RELAIS DU NAC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743E7">
        <w:rPr>
          <w:noProof/>
          <w:lang w:val="fr-FR" w:eastAsia="fr-FR"/>
        </w:rPr>
        <w:drawing>
          <wp:anchor distT="0" distB="0" distL="118745" distR="118745" simplePos="0" relativeHeight="251670016" behindDoc="0" locked="0" layoutInCell="1" allowOverlap="1" wp14:anchorId="4C8216E7" wp14:editId="7F664F7E">
            <wp:simplePos x="0" y="0"/>
            <wp:positionH relativeFrom="page">
              <wp:posOffset>4296410</wp:posOffset>
            </wp:positionH>
            <wp:positionV relativeFrom="page">
              <wp:posOffset>840740</wp:posOffset>
            </wp:positionV>
            <wp:extent cx="2672080" cy="1715135"/>
            <wp:effectExtent l="203200" t="279400" r="299720" b="393065"/>
            <wp:wrapNone/>
            <wp:docPr id="74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742" descr="::nfc5:42-179835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64682">
                      <a:off x="0" y="0"/>
                      <a:ext cx="2672080" cy="1715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F2DE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D736527" wp14:editId="130492F5">
                <wp:simplePos x="0" y="0"/>
                <wp:positionH relativeFrom="page">
                  <wp:posOffset>552450</wp:posOffset>
                </wp:positionH>
                <wp:positionV relativeFrom="page">
                  <wp:posOffset>7372350</wp:posOffset>
                </wp:positionV>
                <wp:extent cx="6467475" cy="2762250"/>
                <wp:effectExtent l="0" t="0" r="9525" b="0"/>
                <wp:wrapNone/>
                <wp:docPr id="899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2762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43.5pt;margin-top:580.5pt;width:509.25pt;height:217.5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" fillcolor="#9bb05e [3206]" stroked="f" strokecolor="#b3cfff" strokeweight="1.5pt">
                <v:shadow opacity="42597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2F2DE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9E1864" wp14:editId="31866FFC">
                <wp:simplePos x="0" y="0"/>
                <wp:positionH relativeFrom="page">
                  <wp:posOffset>457200</wp:posOffset>
                </wp:positionH>
                <wp:positionV relativeFrom="page">
                  <wp:posOffset>7239000</wp:posOffset>
                </wp:positionV>
                <wp:extent cx="6647180" cy="0"/>
                <wp:effectExtent l="0" t="0" r="20320" b="19050"/>
                <wp:wrapTight wrapText="bothSides">
                  <wp:wrapPolygon edited="0">
                    <wp:start x="0" y="-1"/>
                    <wp:lineTo x="0" y="-1"/>
                    <wp:lineTo x="21604" y="-1"/>
                    <wp:lineTo x="21604" y="-1"/>
                    <wp:lineTo x="0" y="-1"/>
                  </wp:wrapPolygon>
                </wp:wrapTight>
                <wp:docPr id="31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71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70pt" to="559.4pt,57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" strokecolor="#e68230 [3205]" strokeweight="1pt">
                <v:shadow opacity="42597f" mv:blur="38100f" offset="0,2pt"/>
                <w10:wrap type="tight" anchorx="page" anchory="page"/>
              </v:line>
            </w:pict>
          </mc:Fallback>
        </mc:AlternateContent>
      </w:r>
      <w:r w:rsidR="002F2DE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4B0719C" wp14:editId="0D82EC1E">
                <wp:simplePos x="0" y="0"/>
                <wp:positionH relativeFrom="page">
                  <wp:posOffset>833494</wp:posOffset>
                </wp:positionH>
                <wp:positionV relativeFrom="page">
                  <wp:posOffset>9429117</wp:posOffset>
                </wp:positionV>
                <wp:extent cx="2606040" cy="406400"/>
                <wp:effectExtent l="0" t="177800" r="0" b="177800"/>
                <wp:wrapNone/>
                <wp:docPr id="754" name="Text Box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1557">
                          <a:off x="0" y="0"/>
                          <a:ext cx="260604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DFE4D" w14:textId="54BDC709" w:rsidR="00073BB5" w:rsidRDefault="00073B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54" o:spid="_x0000_s1061" type="#_x0000_t202" style="position:absolute;left:0;text-align:left;margin-left:65.65pt;margin-top:742.45pt;width:205.2pt;height:32pt;rotation:-522587fd;z-index:2516782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" filled="f" stroked="f">
                <v:textbox>
                  <w:txbxContent>
                    <w:p w14:paraId="1FFDFE4D" w14:textId="54BDC709" w:rsidR="00073BB5" w:rsidRDefault="00073BB5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2DE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0" allowOverlap="1" wp14:anchorId="0FFA1E65" wp14:editId="72A8FF01">
                <wp:simplePos x="0" y="0"/>
                <wp:positionH relativeFrom="page">
                  <wp:posOffset>3494405</wp:posOffset>
                </wp:positionH>
                <wp:positionV relativeFrom="page">
                  <wp:posOffset>7617460</wp:posOffset>
                </wp:positionV>
                <wp:extent cx="3715385" cy="356235"/>
                <wp:effectExtent l="0" t="0" r="0" b="24765"/>
                <wp:wrapTight wrapText="bothSides">
                  <wp:wrapPolygon edited="0">
                    <wp:start x="148" y="0"/>
                    <wp:lineTo x="148" y="21561"/>
                    <wp:lineTo x="21264" y="21561"/>
                    <wp:lineTo x="21264" y="0"/>
                    <wp:lineTo x="148" y="0"/>
                  </wp:wrapPolygon>
                </wp:wrapTight>
                <wp:docPr id="90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53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D5279D" w14:textId="4C21E1AE" w:rsidR="00073BB5" w:rsidRDefault="00073BB5">
                            <w:pPr>
                              <w:pStyle w:val="Boxheading-medium"/>
                            </w:pPr>
                            <w:r>
                              <w:t xml:space="preserve">Les selections </w:t>
                            </w:r>
                            <w:proofErr w:type="spellStart"/>
                            <w:r>
                              <w:t>nationales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62" type="#_x0000_t202" style="position:absolute;left:0;text-align:left;margin-left:275.15pt;margin-top:599.8pt;width:292.55pt;height:28.0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22D5279D" w14:textId="4C21E1AE" w:rsidR="00073BB5" w:rsidRDefault="00073BB5">
                      <w:pPr>
                        <w:pStyle w:val="Boxheading-medium"/>
                      </w:pPr>
                      <w:r>
                        <w:t xml:space="preserve">Les selections </w:t>
                      </w:r>
                      <w:proofErr w:type="spellStart"/>
                      <w:r>
                        <w:t>nationales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F2DE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A2E1E4C" wp14:editId="584BCDD6">
                <wp:simplePos x="0" y="0"/>
                <wp:positionH relativeFrom="page">
                  <wp:posOffset>4219575</wp:posOffset>
                </wp:positionH>
                <wp:positionV relativeFrom="page">
                  <wp:posOffset>542925</wp:posOffset>
                </wp:positionV>
                <wp:extent cx="2743200" cy="6454140"/>
                <wp:effectExtent l="0" t="0" r="0" b="0"/>
                <wp:wrapNone/>
                <wp:docPr id="902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4541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332.25pt;margin-top:42.75pt;width:3in;height:508.2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" fillcolor="#e68230 [3205]" stroked="f" strokecolor="#b3cfff" strokeweight="1.5pt">
                <v:shadow opacity="42597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2F2DE5">
        <w:br w:type="page"/>
      </w:r>
      <w:r w:rsidR="00D9769E"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C4233FC" wp14:editId="6F2469F9">
                <wp:simplePos x="0" y="0"/>
                <wp:positionH relativeFrom="page">
                  <wp:posOffset>4095750</wp:posOffset>
                </wp:positionH>
                <wp:positionV relativeFrom="page">
                  <wp:posOffset>8323580</wp:posOffset>
                </wp:positionV>
                <wp:extent cx="2741930" cy="655320"/>
                <wp:effectExtent l="0" t="76200" r="26670" b="81280"/>
                <wp:wrapThrough wrapText="bothSides">
                  <wp:wrapPolygon edited="0">
                    <wp:start x="244" y="-149"/>
                    <wp:lineTo x="281" y="18288"/>
                    <wp:lineTo x="12145" y="21480"/>
                    <wp:lineTo x="17961" y="21845"/>
                    <wp:lineTo x="21158" y="21123"/>
                    <wp:lineTo x="21466" y="-1584"/>
                    <wp:lineTo x="4240" y="-1051"/>
                    <wp:lineTo x="244" y="-149"/>
                  </wp:wrapPolygon>
                </wp:wrapThrough>
                <wp:docPr id="762" name="Zone de text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206">
                          <a:off x="0" y="0"/>
                          <a:ext cx="274193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2407C" w14:textId="3493619E" w:rsidR="00073BB5" w:rsidRPr="00D9769E" w:rsidRDefault="00073BB5">
                            <w:pPr>
                              <w:rPr>
                                <w:color w:val="000000" w:themeColor="text1"/>
                              </w:rPr>
                            </w:pPr>
                            <w:r w:rsidRPr="00D9769E">
                              <w:rPr>
                                <w:color w:val="000000" w:themeColor="text1"/>
                              </w:rPr>
                              <w:t>P</w:t>
                            </w:r>
                            <w:r w:rsidR="00D9769E" w:rsidRPr="00D9769E">
                              <w:rPr>
                                <w:color w:val="000000" w:themeColor="text1"/>
                              </w:rPr>
                              <w:t xml:space="preserve">atrick </w:t>
                            </w:r>
                            <w:proofErr w:type="spellStart"/>
                            <w:r w:rsidRPr="00D9769E">
                              <w:rPr>
                                <w:color w:val="000000" w:themeColor="text1"/>
                              </w:rPr>
                              <w:t>Barré</w:t>
                            </w:r>
                            <w:proofErr w:type="spellEnd"/>
                            <w:r w:rsidRPr="00D9769E">
                              <w:rPr>
                                <w:color w:val="000000" w:themeColor="text1"/>
                              </w:rPr>
                              <w:t xml:space="preserve"> couloir 4</w:t>
                            </w:r>
                          </w:p>
                          <w:p w14:paraId="1514AAC4" w14:textId="3F492211" w:rsidR="00D9769E" w:rsidRDefault="00D9769E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D9769E">
                              <w:rPr>
                                <w:color w:val="000000" w:themeColor="text1"/>
                              </w:rPr>
                              <w:t>Stéphane</w:t>
                            </w:r>
                            <w:proofErr w:type="spellEnd"/>
                            <w:r w:rsidRPr="00D9769E">
                              <w:rPr>
                                <w:color w:val="000000" w:themeColor="text1"/>
                              </w:rPr>
                              <w:t xml:space="preserve"> Adam couloir 3</w:t>
                            </w:r>
                          </w:p>
                          <w:p w14:paraId="0902F0F4" w14:textId="50E2874C" w:rsidR="00D9769E" w:rsidRPr="00D9769E" w:rsidRDefault="00D9769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Mulhouse</w:t>
                            </w:r>
                          </w:p>
                          <w:p w14:paraId="73ACB73F" w14:textId="77777777" w:rsidR="00D9769E" w:rsidRPr="00D9769E" w:rsidRDefault="00D9769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4E7D5CD" w14:textId="77777777" w:rsidR="00D9769E" w:rsidRPr="00D9769E" w:rsidRDefault="00D9769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D49AF63" w14:textId="77777777" w:rsidR="00073BB5" w:rsidRPr="00D9769E" w:rsidRDefault="00073BB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62" o:spid="_x0000_s1063" type="#_x0000_t202" style="position:absolute;left:0;text-align:left;margin-left:322.5pt;margin-top:655.4pt;width:215.9pt;height:51.6pt;rotation:202294fd;z-index:2516956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" mv:complextextbox="1" filled="f" stroked="f">
                <v:textbox>
                  <w:txbxContent>
                    <w:p w14:paraId="0192407C" w14:textId="3493619E" w:rsidR="00073BB5" w:rsidRPr="00D9769E" w:rsidRDefault="00073BB5">
                      <w:pPr>
                        <w:rPr>
                          <w:color w:val="000000" w:themeColor="text1"/>
                        </w:rPr>
                      </w:pPr>
                      <w:r w:rsidRPr="00D9769E">
                        <w:rPr>
                          <w:color w:val="000000" w:themeColor="text1"/>
                        </w:rPr>
                        <w:t>P</w:t>
                      </w:r>
                      <w:r w:rsidR="00D9769E" w:rsidRPr="00D9769E">
                        <w:rPr>
                          <w:color w:val="000000" w:themeColor="text1"/>
                        </w:rPr>
                        <w:t xml:space="preserve">atrick </w:t>
                      </w:r>
                      <w:proofErr w:type="spellStart"/>
                      <w:r w:rsidRPr="00D9769E">
                        <w:rPr>
                          <w:color w:val="000000" w:themeColor="text1"/>
                        </w:rPr>
                        <w:t>Barré</w:t>
                      </w:r>
                      <w:proofErr w:type="spellEnd"/>
                      <w:r w:rsidRPr="00D9769E">
                        <w:rPr>
                          <w:color w:val="000000" w:themeColor="text1"/>
                        </w:rPr>
                        <w:t xml:space="preserve"> couloir 4</w:t>
                      </w:r>
                    </w:p>
                    <w:p w14:paraId="1514AAC4" w14:textId="3F492211" w:rsidR="00D9769E" w:rsidRDefault="00D9769E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 w:rsidRPr="00D9769E">
                        <w:rPr>
                          <w:color w:val="000000" w:themeColor="text1"/>
                        </w:rPr>
                        <w:t>Stéphane</w:t>
                      </w:r>
                      <w:proofErr w:type="spellEnd"/>
                      <w:r w:rsidRPr="00D9769E">
                        <w:rPr>
                          <w:color w:val="000000" w:themeColor="text1"/>
                        </w:rPr>
                        <w:t xml:space="preserve"> Adam couloir 3</w:t>
                      </w:r>
                    </w:p>
                    <w:p w14:paraId="0902F0F4" w14:textId="50E2874C" w:rsidR="00D9769E" w:rsidRPr="00D9769E" w:rsidRDefault="00D9769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Mulhouse</w:t>
                      </w:r>
                    </w:p>
                    <w:p w14:paraId="73ACB73F" w14:textId="77777777" w:rsidR="00D9769E" w:rsidRPr="00D9769E" w:rsidRDefault="00D9769E">
                      <w:pPr>
                        <w:rPr>
                          <w:color w:val="000000" w:themeColor="text1"/>
                        </w:rPr>
                      </w:pPr>
                    </w:p>
                    <w:p w14:paraId="54E7D5CD" w14:textId="77777777" w:rsidR="00D9769E" w:rsidRPr="00D9769E" w:rsidRDefault="00D9769E">
                      <w:pPr>
                        <w:rPr>
                          <w:color w:val="000000" w:themeColor="text1"/>
                        </w:rPr>
                      </w:pPr>
                    </w:p>
                    <w:p w14:paraId="4D49AF63" w14:textId="77777777" w:rsidR="00073BB5" w:rsidRPr="00D9769E" w:rsidRDefault="00073BB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8745" distR="118745" simplePos="0" relativeHeight="251674112" behindDoc="0" locked="0" layoutInCell="1" allowOverlap="1" wp14:anchorId="7F8F9D0A" wp14:editId="6302707D">
            <wp:simplePos x="0" y="0"/>
            <wp:positionH relativeFrom="page">
              <wp:posOffset>3534481</wp:posOffset>
            </wp:positionH>
            <wp:positionV relativeFrom="page">
              <wp:posOffset>5784809</wp:posOffset>
            </wp:positionV>
            <wp:extent cx="3378953" cy="2498725"/>
            <wp:effectExtent l="228600" t="279400" r="304165" b="396875"/>
            <wp:wrapNone/>
            <wp:docPr id="74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745" descr="::nfc5:42-1798347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07735">
                      <a:off x="0" y="0"/>
                      <a:ext cx="3378953" cy="249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0E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F462373" wp14:editId="6FA24F23">
                <wp:simplePos x="0" y="0"/>
                <wp:positionH relativeFrom="page">
                  <wp:posOffset>520065</wp:posOffset>
                </wp:positionH>
                <wp:positionV relativeFrom="page">
                  <wp:posOffset>3707130</wp:posOffset>
                </wp:positionV>
                <wp:extent cx="3155315" cy="5970270"/>
                <wp:effectExtent l="0" t="0" r="0" b="24130"/>
                <wp:wrapThrough wrapText="bothSides">
                  <wp:wrapPolygon edited="0">
                    <wp:start x="174" y="0"/>
                    <wp:lineTo x="174" y="21595"/>
                    <wp:lineTo x="21213" y="21595"/>
                    <wp:lineTo x="21213" y="0"/>
                    <wp:lineTo x="174" y="0"/>
                  </wp:wrapPolygon>
                </wp:wrapThrough>
                <wp:docPr id="1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315" cy="597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5C739A4" w14:textId="3FBAFDA3" w:rsidR="00073BB5" w:rsidRPr="00FC78F6" w:rsidRDefault="00073BB5">
                            <w:pPr>
                              <w:pStyle w:val="BoxText-Left"/>
                              <w:rPr>
                                <w:sz w:val="24"/>
                              </w:rPr>
                            </w:pPr>
                            <w:r w:rsidRPr="00FC78F6">
                              <w:rPr>
                                <w:sz w:val="24"/>
                              </w:rPr>
                              <w:t xml:space="preserve">RECORDS </w:t>
                            </w:r>
                            <w:proofErr w:type="gramStart"/>
                            <w:r w:rsidRPr="00FC78F6">
                              <w:rPr>
                                <w:sz w:val="24"/>
                              </w:rPr>
                              <w:t>PERSONNELS :</w:t>
                            </w:r>
                            <w:proofErr w:type="gramEnd"/>
                          </w:p>
                          <w:p w14:paraId="52E53F52" w14:textId="31AF0FF1" w:rsidR="00073BB5" w:rsidRPr="00FC78F6" w:rsidRDefault="00073BB5">
                            <w:pPr>
                              <w:pStyle w:val="BoxText-Left"/>
                              <w:rPr>
                                <w:sz w:val="24"/>
                              </w:rPr>
                            </w:pPr>
                            <w:r w:rsidRPr="00FC78F6">
                              <w:rPr>
                                <w:sz w:val="24"/>
                              </w:rPr>
                              <w:t xml:space="preserve">100m 10”4 </w:t>
                            </w:r>
                            <w:proofErr w:type="gramStart"/>
                            <w:r w:rsidRPr="00FC78F6">
                              <w:rPr>
                                <w:sz w:val="24"/>
                              </w:rPr>
                              <w:t>et</w:t>
                            </w:r>
                            <w:proofErr w:type="gramEnd"/>
                            <w:r w:rsidRPr="00FC78F6">
                              <w:rPr>
                                <w:sz w:val="24"/>
                              </w:rPr>
                              <w:t xml:space="preserve"> 10”66</w:t>
                            </w:r>
                          </w:p>
                          <w:p w14:paraId="357A58D7" w14:textId="3DAE0572" w:rsidR="00073BB5" w:rsidRPr="00FC78F6" w:rsidRDefault="00073BB5">
                            <w:pPr>
                              <w:pStyle w:val="BoxText-Left"/>
                              <w:rPr>
                                <w:sz w:val="24"/>
                              </w:rPr>
                            </w:pPr>
                            <w:r w:rsidRPr="00FC78F6">
                              <w:rPr>
                                <w:sz w:val="24"/>
                              </w:rPr>
                              <w:t xml:space="preserve">200 m 20”8 </w:t>
                            </w:r>
                            <w:proofErr w:type="gramStart"/>
                            <w:r w:rsidRPr="00FC78F6">
                              <w:rPr>
                                <w:sz w:val="24"/>
                              </w:rPr>
                              <w:t>et</w:t>
                            </w:r>
                            <w:proofErr w:type="gramEnd"/>
                            <w:r w:rsidRPr="00FC78F6">
                              <w:rPr>
                                <w:sz w:val="24"/>
                              </w:rPr>
                              <w:t xml:space="preserve"> 21”09</w:t>
                            </w:r>
                          </w:p>
                          <w:p w14:paraId="2143B61C" w14:textId="2C8D8371" w:rsidR="00073BB5" w:rsidRPr="00FC78F6" w:rsidRDefault="00073BB5">
                            <w:pPr>
                              <w:pStyle w:val="BoxText-Left"/>
                              <w:rPr>
                                <w:sz w:val="24"/>
                              </w:rPr>
                            </w:pPr>
                            <w:r w:rsidRPr="00FC78F6">
                              <w:rPr>
                                <w:sz w:val="24"/>
                              </w:rPr>
                              <w:t xml:space="preserve">400 </w:t>
                            </w:r>
                            <w:proofErr w:type="gramStart"/>
                            <w:r w:rsidRPr="00FC78F6">
                              <w:rPr>
                                <w:sz w:val="24"/>
                              </w:rPr>
                              <w:t>m  :</w:t>
                            </w:r>
                            <w:proofErr w:type="gramEnd"/>
                            <w:r w:rsidRPr="00FC78F6">
                              <w:rPr>
                                <w:sz w:val="24"/>
                              </w:rPr>
                              <w:t xml:space="preserve"> 47”19</w:t>
                            </w:r>
                          </w:p>
                          <w:p w14:paraId="75B14413" w14:textId="4C4F2380" w:rsidR="00073BB5" w:rsidRPr="00FC78F6" w:rsidRDefault="00073BB5">
                            <w:pPr>
                              <w:pStyle w:val="BoxText-Left"/>
                              <w:rPr>
                                <w:sz w:val="24"/>
                              </w:rPr>
                            </w:pPr>
                            <w:proofErr w:type="gramStart"/>
                            <w:r w:rsidRPr="00FC78F6">
                              <w:rPr>
                                <w:sz w:val="24"/>
                              </w:rPr>
                              <w:t>PALMARES  INDIVIDUEL</w:t>
                            </w:r>
                            <w:proofErr w:type="gramEnd"/>
                            <w:r w:rsidRPr="00FC78F6">
                              <w:rPr>
                                <w:sz w:val="24"/>
                              </w:rPr>
                              <w:t xml:space="preserve">   6 </w:t>
                            </w:r>
                            <w:proofErr w:type="spellStart"/>
                            <w:r w:rsidRPr="00FC78F6">
                              <w:rPr>
                                <w:sz w:val="24"/>
                              </w:rPr>
                              <w:t>titres</w:t>
                            </w:r>
                            <w:proofErr w:type="spellEnd"/>
                            <w:r w:rsidRPr="00FC78F6">
                              <w:rPr>
                                <w:sz w:val="24"/>
                              </w:rPr>
                              <w:t xml:space="preserve"> de champion de France -  2 records de France – </w:t>
                            </w:r>
                            <w:proofErr w:type="spellStart"/>
                            <w:r w:rsidRPr="00FC78F6">
                              <w:rPr>
                                <w:sz w:val="24"/>
                              </w:rPr>
                              <w:t>Médaille</w:t>
                            </w:r>
                            <w:proofErr w:type="spellEnd"/>
                            <w:r w:rsidRPr="00FC78F6">
                              <w:rPr>
                                <w:sz w:val="24"/>
                              </w:rPr>
                              <w:t xml:space="preserve"> de bronze aux </w:t>
                            </w:r>
                            <w:proofErr w:type="spellStart"/>
                            <w:r w:rsidRPr="00FC78F6">
                              <w:rPr>
                                <w:sz w:val="24"/>
                              </w:rPr>
                              <w:t>mondiaux</w:t>
                            </w:r>
                            <w:proofErr w:type="spellEnd"/>
                            <w:r w:rsidRPr="00FC78F6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C78F6">
                              <w:rPr>
                                <w:sz w:val="24"/>
                              </w:rPr>
                              <w:t>unversitaires</w:t>
                            </w:r>
                            <w:proofErr w:type="spellEnd"/>
                            <w:r w:rsidRPr="00FC78F6">
                              <w:rPr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 w:rsidRPr="00FC78F6">
                              <w:rPr>
                                <w:sz w:val="24"/>
                              </w:rPr>
                              <w:t>pré-sélectionné</w:t>
                            </w:r>
                            <w:proofErr w:type="spellEnd"/>
                            <w:r w:rsidRPr="00FC78F6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C78F6">
                              <w:rPr>
                                <w:sz w:val="24"/>
                              </w:rPr>
                              <w:t>olympique</w:t>
                            </w:r>
                            <w:proofErr w:type="spellEnd"/>
                            <w:r w:rsidRPr="00FC78F6">
                              <w:rPr>
                                <w:sz w:val="24"/>
                              </w:rPr>
                              <w:t xml:space="preserve"> (1984) – international </w:t>
                            </w:r>
                            <w:proofErr w:type="spellStart"/>
                            <w:r w:rsidRPr="00FC78F6">
                              <w:rPr>
                                <w:sz w:val="24"/>
                              </w:rPr>
                              <w:t>scolaire</w:t>
                            </w:r>
                            <w:proofErr w:type="spellEnd"/>
                            <w:r w:rsidRPr="00FC78F6"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FC78F6">
                              <w:rPr>
                                <w:sz w:val="24"/>
                              </w:rPr>
                              <w:t>universitaire</w:t>
                            </w:r>
                            <w:proofErr w:type="spellEnd"/>
                            <w:r w:rsidRPr="00FC78F6"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FC78F6">
                              <w:rPr>
                                <w:sz w:val="24"/>
                              </w:rPr>
                              <w:t>militaire</w:t>
                            </w:r>
                            <w:proofErr w:type="spellEnd"/>
                            <w:r w:rsidRPr="00FC78F6">
                              <w:rPr>
                                <w:sz w:val="24"/>
                              </w:rPr>
                              <w:t xml:space="preserve"> et federal</w:t>
                            </w:r>
                          </w:p>
                          <w:p w14:paraId="53E1EDDD" w14:textId="77777777" w:rsidR="00073BB5" w:rsidRDefault="00073BB5">
                            <w:pPr>
                              <w:pStyle w:val="BoxText-Left"/>
                            </w:pPr>
                          </w:p>
                          <w:p w14:paraId="29878E0F" w14:textId="1EF3BAC7" w:rsidR="00073BB5" w:rsidRDefault="00FC78F6" w:rsidP="00FC78F6">
                            <w:pPr>
                              <w:pStyle w:val="BoxText-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                     </w:t>
                            </w:r>
                            <w:r w:rsidR="00073BB5" w:rsidRPr="00F860E8">
                              <w:rPr>
                                <w:sz w:val="32"/>
                                <w:szCs w:val="32"/>
                              </w:rPr>
                              <w:t>PATICK BARRÉ</w:t>
                            </w:r>
                          </w:p>
                          <w:p w14:paraId="0854D4E7" w14:textId="77777777" w:rsidR="00073BB5" w:rsidRDefault="00073BB5" w:rsidP="00F860E8">
                            <w:pPr>
                              <w:pStyle w:val="BoxText-Lef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9EFECE" w14:textId="77777777" w:rsidR="00073BB5" w:rsidRPr="00FC78F6" w:rsidRDefault="00073BB5" w:rsidP="00F860E8">
                            <w:pPr>
                              <w:pStyle w:val="BoxText-Left"/>
                              <w:rPr>
                                <w:sz w:val="24"/>
                              </w:rPr>
                            </w:pPr>
                            <w:r w:rsidRPr="00FC78F6">
                              <w:rPr>
                                <w:sz w:val="24"/>
                              </w:rPr>
                              <w:t xml:space="preserve">RECORDS </w:t>
                            </w:r>
                            <w:proofErr w:type="gramStart"/>
                            <w:r w:rsidRPr="00FC78F6">
                              <w:rPr>
                                <w:sz w:val="24"/>
                              </w:rPr>
                              <w:t>PERSONNELS :</w:t>
                            </w:r>
                            <w:proofErr w:type="gramEnd"/>
                          </w:p>
                          <w:p w14:paraId="09A1F829" w14:textId="6160CED0" w:rsidR="00073BB5" w:rsidRPr="00FC78F6" w:rsidRDefault="00073BB5" w:rsidP="00F860E8">
                            <w:pPr>
                              <w:pStyle w:val="BoxText-Left"/>
                              <w:rPr>
                                <w:sz w:val="24"/>
                              </w:rPr>
                            </w:pPr>
                            <w:r w:rsidRPr="00FC78F6">
                              <w:rPr>
                                <w:sz w:val="24"/>
                              </w:rPr>
                              <w:t xml:space="preserve">100 </w:t>
                            </w:r>
                            <w:proofErr w:type="gramStart"/>
                            <w:r w:rsidRPr="00FC78F6">
                              <w:rPr>
                                <w:sz w:val="24"/>
                              </w:rPr>
                              <w:t>m :</w:t>
                            </w:r>
                            <w:proofErr w:type="gramEnd"/>
                            <w:r w:rsidRPr="00FC78F6">
                              <w:rPr>
                                <w:sz w:val="24"/>
                              </w:rPr>
                              <w:t xml:space="preserve"> 10”45    ( 10”1 </w:t>
                            </w:r>
                            <w:proofErr w:type="spellStart"/>
                            <w:r w:rsidRPr="00FC78F6">
                              <w:rPr>
                                <w:sz w:val="24"/>
                              </w:rPr>
                              <w:t>manuel</w:t>
                            </w:r>
                            <w:proofErr w:type="spellEnd"/>
                            <w:r w:rsidRPr="00FC78F6">
                              <w:rPr>
                                <w:sz w:val="24"/>
                              </w:rPr>
                              <w:t>)</w:t>
                            </w:r>
                          </w:p>
                          <w:p w14:paraId="2AFDB04A" w14:textId="322AA718" w:rsidR="00073BB5" w:rsidRPr="00FC78F6" w:rsidRDefault="00073BB5" w:rsidP="00F860E8">
                            <w:pPr>
                              <w:pStyle w:val="BoxText-Left"/>
                              <w:rPr>
                                <w:sz w:val="24"/>
                              </w:rPr>
                            </w:pPr>
                            <w:r w:rsidRPr="00FC78F6">
                              <w:rPr>
                                <w:sz w:val="24"/>
                              </w:rPr>
                              <w:t xml:space="preserve">200 </w:t>
                            </w:r>
                            <w:proofErr w:type="gramStart"/>
                            <w:r w:rsidRPr="00FC78F6">
                              <w:rPr>
                                <w:sz w:val="24"/>
                              </w:rPr>
                              <w:t>m :</w:t>
                            </w:r>
                            <w:proofErr w:type="gramEnd"/>
                            <w:r w:rsidRPr="00FC78F6">
                              <w:rPr>
                                <w:sz w:val="24"/>
                              </w:rPr>
                              <w:t xml:space="preserve"> 20”60    ( 20”4 </w:t>
                            </w:r>
                            <w:proofErr w:type="spellStart"/>
                            <w:r w:rsidRPr="00FC78F6">
                              <w:rPr>
                                <w:sz w:val="24"/>
                              </w:rPr>
                              <w:t>manuel</w:t>
                            </w:r>
                            <w:proofErr w:type="spellEnd"/>
                            <w:r w:rsidRPr="00FC78F6">
                              <w:rPr>
                                <w:sz w:val="24"/>
                              </w:rPr>
                              <w:t>)</w:t>
                            </w:r>
                          </w:p>
                          <w:p w14:paraId="261942F6" w14:textId="265EC102" w:rsidR="00073BB5" w:rsidRPr="00FC78F6" w:rsidRDefault="00073BB5" w:rsidP="00F860E8">
                            <w:pPr>
                              <w:pStyle w:val="BoxText-Left"/>
                              <w:rPr>
                                <w:sz w:val="24"/>
                              </w:rPr>
                            </w:pPr>
                            <w:r w:rsidRPr="00FC78F6">
                              <w:rPr>
                                <w:sz w:val="24"/>
                              </w:rPr>
                              <w:t xml:space="preserve">400 </w:t>
                            </w:r>
                            <w:proofErr w:type="gramStart"/>
                            <w:r w:rsidRPr="00FC78F6">
                              <w:rPr>
                                <w:sz w:val="24"/>
                              </w:rPr>
                              <w:t>m :</w:t>
                            </w:r>
                            <w:proofErr w:type="gramEnd"/>
                            <w:r w:rsidRPr="00FC78F6">
                              <w:rPr>
                                <w:sz w:val="24"/>
                              </w:rPr>
                              <w:t xml:space="preserve"> 46”03.</w:t>
                            </w:r>
                          </w:p>
                          <w:p w14:paraId="269111A5" w14:textId="77777777" w:rsidR="00073BB5" w:rsidRPr="00FC78F6" w:rsidRDefault="00073BB5" w:rsidP="00F860E8">
                            <w:pPr>
                              <w:pStyle w:val="BoxText-Left"/>
                              <w:rPr>
                                <w:sz w:val="24"/>
                              </w:rPr>
                            </w:pPr>
                          </w:p>
                          <w:p w14:paraId="1C1F29F1" w14:textId="7298CF93" w:rsidR="00073BB5" w:rsidRPr="00FC78F6" w:rsidRDefault="00073BB5" w:rsidP="00F860E8">
                            <w:pPr>
                              <w:pStyle w:val="BoxText-Left"/>
                              <w:rPr>
                                <w:sz w:val="24"/>
                              </w:rPr>
                            </w:pPr>
                            <w:proofErr w:type="gramStart"/>
                            <w:r w:rsidRPr="00FC78F6">
                              <w:rPr>
                                <w:sz w:val="24"/>
                              </w:rPr>
                              <w:t>PALMARES  INDIVIDUEL</w:t>
                            </w:r>
                            <w:proofErr w:type="gramEnd"/>
                            <w:r w:rsidRPr="00FC78F6">
                              <w:rPr>
                                <w:sz w:val="24"/>
                              </w:rPr>
                              <w:t xml:space="preserve">   </w:t>
                            </w:r>
                          </w:p>
                          <w:p w14:paraId="6B60301D" w14:textId="21CCF6D4" w:rsidR="00073BB5" w:rsidRPr="00FC78F6" w:rsidRDefault="00073BB5" w:rsidP="00F860E8">
                            <w:pPr>
                              <w:pStyle w:val="BoxText-Left"/>
                              <w:rPr>
                                <w:sz w:val="24"/>
                              </w:rPr>
                            </w:pPr>
                            <w:r w:rsidRPr="00FC78F6">
                              <w:rPr>
                                <w:sz w:val="24"/>
                              </w:rPr>
                              <w:t xml:space="preserve">2 </w:t>
                            </w:r>
                            <w:proofErr w:type="spellStart"/>
                            <w:r w:rsidRPr="00FC78F6">
                              <w:rPr>
                                <w:sz w:val="24"/>
                              </w:rPr>
                              <w:t>titres</w:t>
                            </w:r>
                            <w:proofErr w:type="spellEnd"/>
                            <w:r w:rsidRPr="00FC78F6">
                              <w:rPr>
                                <w:sz w:val="24"/>
                              </w:rPr>
                              <w:t xml:space="preserve"> de champion de France</w:t>
                            </w:r>
                          </w:p>
                          <w:p w14:paraId="6422B029" w14:textId="60894F15" w:rsidR="00073BB5" w:rsidRPr="00FC78F6" w:rsidRDefault="00073BB5" w:rsidP="00F860E8">
                            <w:pPr>
                              <w:pStyle w:val="BoxText-Left"/>
                              <w:rPr>
                                <w:sz w:val="24"/>
                              </w:rPr>
                            </w:pPr>
                            <w:r w:rsidRPr="00FC78F6">
                              <w:rPr>
                                <w:sz w:val="24"/>
                              </w:rPr>
                              <w:t xml:space="preserve">1 </w:t>
                            </w:r>
                            <w:proofErr w:type="spellStart"/>
                            <w:r w:rsidRPr="00FC78F6">
                              <w:rPr>
                                <w:sz w:val="24"/>
                              </w:rPr>
                              <w:t>titre</w:t>
                            </w:r>
                            <w:proofErr w:type="spellEnd"/>
                            <w:r w:rsidRPr="00FC78F6">
                              <w:rPr>
                                <w:sz w:val="24"/>
                              </w:rPr>
                              <w:t xml:space="preserve"> de champion </w:t>
                            </w:r>
                            <w:proofErr w:type="spellStart"/>
                            <w:r w:rsidRPr="00FC78F6">
                              <w:rPr>
                                <w:sz w:val="24"/>
                              </w:rPr>
                              <w:t>d’Europe</w:t>
                            </w:r>
                            <w:proofErr w:type="spellEnd"/>
                            <w:r w:rsidRPr="00FC78F6">
                              <w:rPr>
                                <w:sz w:val="24"/>
                              </w:rPr>
                              <w:t xml:space="preserve"> junior </w:t>
                            </w:r>
                            <w:proofErr w:type="gramStart"/>
                            <w:r w:rsidRPr="00FC78F6">
                              <w:rPr>
                                <w:sz w:val="24"/>
                              </w:rPr>
                              <w:t>( E</w:t>
                            </w:r>
                            <w:proofErr w:type="gramEnd"/>
                            <w:r w:rsidRPr="00FC78F6">
                              <w:rPr>
                                <w:sz w:val="24"/>
                              </w:rPr>
                              <w:t xml:space="preserve"> de France)</w:t>
                            </w:r>
                          </w:p>
                          <w:p w14:paraId="0EABCABF" w14:textId="5A9EF984" w:rsidR="00073BB5" w:rsidRPr="00FC78F6" w:rsidRDefault="00073BB5" w:rsidP="00F860E8">
                            <w:pPr>
                              <w:pStyle w:val="BoxText-Left"/>
                              <w:rPr>
                                <w:sz w:val="24"/>
                              </w:rPr>
                            </w:pPr>
                            <w:r w:rsidRPr="00FC78F6">
                              <w:rPr>
                                <w:sz w:val="24"/>
                              </w:rPr>
                              <w:t xml:space="preserve">3 record </w:t>
                            </w:r>
                            <w:proofErr w:type="spellStart"/>
                            <w:r w:rsidRPr="00FC78F6">
                              <w:rPr>
                                <w:sz w:val="24"/>
                              </w:rPr>
                              <w:t>sd’Europe</w:t>
                            </w:r>
                            <w:proofErr w:type="spellEnd"/>
                            <w:r w:rsidRPr="00FC78F6"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FC78F6">
                              <w:rPr>
                                <w:sz w:val="24"/>
                              </w:rPr>
                              <w:t>( 4x100</w:t>
                            </w:r>
                            <w:proofErr w:type="gramEnd"/>
                            <w:r w:rsidRPr="00FC78F6">
                              <w:rPr>
                                <w:sz w:val="24"/>
                              </w:rPr>
                              <w:t xml:space="preserve"> 1977 – 4x200 1981/1987)</w:t>
                            </w:r>
                          </w:p>
                          <w:p w14:paraId="299BD74A" w14:textId="1AFF4AFF" w:rsidR="00073BB5" w:rsidRPr="00FC78F6" w:rsidRDefault="00073BB5" w:rsidP="00F860E8">
                            <w:pPr>
                              <w:pStyle w:val="BoxText-Left"/>
                              <w:rPr>
                                <w:sz w:val="24"/>
                              </w:rPr>
                            </w:pPr>
                            <w:r w:rsidRPr="00FC78F6">
                              <w:rPr>
                                <w:sz w:val="24"/>
                              </w:rPr>
                              <w:t xml:space="preserve">1 </w:t>
                            </w:r>
                            <w:proofErr w:type="spellStart"/>
                            <w:r w:rsidRPr="00FC78F6">
                              <w:rPr>
                                <w:sz w:val="24"/>
                              </w:rPr>
                              <w:t>médaille</w:t>
                            </w:r>
                            <w:proofErr w:type="spellEnd"/>
                            <w:r w:rsidRPr="00FC78F6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C78F6">
                              <w:rPr>
                                <w:sz w:val="24"/>
                              </w:rPr>
                              <w:t>mondiale</w:t>
                            </w:r>
                            <w:proofErr w:type="spellEnd"/>
                            <w:r w:rsidRPr="00FC78F6"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FC78F6">
                              <w:rPr>
                                <w:sz w:val="24"/>
                              </w:rPr>
                              <w:t>( JO</w:t>
                            </w:r>
                            <w:proofErr w:type="gramEnd"/>
                            <w:r w:rsidRPr="00FC78F6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C78F6">
                              <w:rPr>
                                <w:sz w:val="24"/>
                              </w:rPr>
                              <w:t>Moscou</w:t>
                            </w:r>
                            <w:proofErr w:type="spellEnd"/>
                            <w:r w:rsidRPr="00FC78F6">
                              <w:rPr>
                                <w:sz w:val="24"/>
                              </w:rPr>
                              <w:t xml:space="preserve"> 1980)</w:t>
                            </w:r>
                          </w:p>
                          <w:p w14:paraId="1FD7204F" w14:textId="3521456E" w:rsidR="00073BB5" w:rsidRPr="00FC78F6" w:rsidRDefault="00073BB5" w:rsidP="00F860E8">
                            <w:pPr>
                              <w:pStyle w:val="BoxText-Left"/>
                              <w:rPr>
                                <w:sz w:val="24"/>
                              </w:rPr>
                            </w:pPr>
                            <w:r w:rsidRPr="00FC78F6">
                              <w:rPr>
                                <w:sz w:val="24"/>
                              </w:rPr>
                              <w:t>2 participations aux JO</w:t>
                            </w:r>
                          </w:p>
                          <w:p w14:paraId="39784FED" w14:textId="77777777" w:rsidR="00073BB5" w:rsidRPr="00F860E8" w:rsidRDefault="00073BB5" w:rsidP="00F860E8">
                            <w:pPr>
                              <w:pStyle w:val="BoxText-Lef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64" type="#_x0000_t202" style="position:absolute;left:0;text-align:left;margin-left:40.95pt;margin-top:291.9pt;width:248.45pt;height:470.1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" mv:complextextbox="1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65C739A4" w14:textId="3FBAFDA3" w:rsidR="00073BB5" w:rsidRPr="00FC78F6" w:rsidRDefault="00073BB5">
                      <w:pPr>
                        <w:pStyle w:val="BoxText-Left"/>
                        <w:rPr>
                          <w:sz w:val="24"/>
                        </w:rPr>
                      </w:pPr>
                      <w:r w:rsidRPr="00FC78F6">
                        <w:rPr>
                          <w:sz w:val="24"/>
                        </w:rPr>
                        <w:t xml:space="preserve">RECORDS </w:t>
                      </w:r>
                      <w:proofErr w:type="gramStart"/>
                      <w:r w:rsidRPr="00FC78F6">
                        <w:rPr>
                          <w:sz w:val="24"/>
                        </w:rPr>
                        <w:t>PERSONNELS :</w:t>
                      </w:r>
                      <w:proofErr w:type="gramEnd"/>
                    </w:p>
                    <w:p w14:paraId="52E53F52" w14:textId="31AF0FF1" w:rsidR="00073BB5" w:rsidRPr="00FC78F6" w:rsidRDefault="00073BB5">
                      <w:pPr>
                        <w:pStyle w:val="BoxText-Left"/>
                        <w:rPr>
                          <w:sz w:val="24"/>
                        </w:rPr>
                      </w:pPr>
                      <w:r w:rsidRPr="00FC78F6">
                        <w:rPr>
                          <w:sz w:val="24"/>
                        </w:rPr>
                        <w:t xml:space="preserve">100m 10”4 </w:t>
                      </w:r>
                      <w:proofErr w:type="gramStart"/>
                      <w:r w:rsidRPr="00FC78F6">
                        <w:rPr>
                          <w:sz w:val="24"/>
                        </w:rPr>
                        <w:t>et</w:t>
                      </w:r>
                      <w:proofErr w:type="gramEnd"/>
                      <w:r w:rsidRPr="00FC78F6">
                        <w:rPr>
                          <w:sz w:val="24"/>
                        </w:rPr>
                        <w:t xml:space="preserve"> 10”66</w:t>
                      </w:r>
                    </w:p>
                    <w:p w14:paraId="357A58D7" w14:textId="3DAE0572" w:rsidR="00073BB5" w:rsidRPr="00FC78F6" w:rsidRDefault="00073BB5">
                      <w:pPr>
                        <w:pStyle w:val="BoxText-Left"/>
                        <w:rPr>
                          <w:sz w:val="24"/>
                        </w:rPr>
                      </w:pPr>
                      <w:r w:rsidRPr="00FC78F6">
                        <w:rPr>
                          <w:sz w:val="24"/>
                        </w:rPr>
                        <w:t xml:space="preserve">200 m 20”8 </w:t>
                      </w:r>
                      <w:proofErr w:type="gramStart"/>
                      <w:r w:rsidRPr="00FC78F6">
                        <w:rPr>
                          <w:sz w:val="24"/>
                        </w:rPr>
                        <w:t>et</w:t>
                      </w:r>
                      <w:proofErr w:type="gramEnd"/>
                      <w:r w:rsidRPr="00FC78F6">
                        <w:rPr>
                          <w:sz w:val="24"/>
                        </w:rPr>
                        <w:t xml:space="preserve"> 21”09</w:t>
                      </w:r>
                    </w:p>
                    <w:p w14:paraId="2143B61C" w14:textId="2C8D8371" w:rsidR="00073BB5" w:rsidRPr="00FC78F6" w:rsidRDefault="00073BB5">
                      <w:pPr>
                        <w:pStyle w:val="BoxText-Left"/>
                        <w:rPr>
                          <w:sz w:val="24"/>
                        </w:rPr>
                      </w:pPr>
                      <w:r w:rsidRPr="00FC78F6">
                        <w:rPr>
                          <w:sz w:val="24"/>
                        </w:rPr>
                        <w:t xml:space="preserve">400 </w:t>
                      </w:r>
                      <w:proofErr w:type="gramStart"/>
                      <w:r w:rsidRPr="00FC78F6">
                        <w:rPr>
                          <w:sz w:val="24"/>
                        </w:rPr>
                        <w:t>m  :</w:t>
                      </w:r>
                      <w:proofErr w:type="gramEnd"/>
                      <w:r w:rsidRPr="00FC78F6">
                        <w:rPr>
                          <w:sz w:val="24"/>
                        </w:rPr>
                        <w:t xml:space="preserve"> 47”19</w:t>
                      </w:r>
                    </w:p>
                    <w:p w14:paraId="75B14413" w14:textId="4C4F2380" w:rsidR="00073BB5" w:rsidRPr="00FC78F6" w:rsidRDefault="00073BB5">
                      <w:pPr>
                        <w:pStyle w:val="BoxText-Left"/>
                        <w:rPr>
                          <w:sz w:val="24"/>
                        </w:rPr>
                      </w:pPr>
                      <w:proofErr w:type="gramStart"/>
                      <w:r w:rsidRPr="00FC78F6">
                        <w:rPr>
                          <w:sz w:val="24"/>
                        </w:rPr>
                        <w:t>PALMARES  INDIVIDUEL</w:t>
                      </w:r>
                      <w:proofErr w:type="gramEnd"/>
                      <w:r w:rsidRPr="00FC78F6">
                        <w:rPr>
                          <w:sz w:val="24"/>
                        </w:rPr>
                        <w:t xml:space="preserve">   6 </w:t>
                      </w:r>
                      <w:proofErr w:type="spellStart"/>
                      <w:r w:rsidRPr="00FC78F6">
                        <w:rPr>
                          <w:sz w:val="24"/>
                        </w:rPr>
                        <w:t>titres</w:t>
                      </w:r>
                      <w:proofErr w:type="spellEnd"/>
                      <w:r w:rsidRPr="00FC78F6">
                        <w:rPr>
                          <w:sz w:val="24"/>
                        </w:rPr>
                        <w:t xml:space="preserve"> de champion de France -  2 records de France – </w:t>
                      </w:r>
                      <w:proofErr w:type="spellStart"/>
                      <w:r w:rsidRPr="00FC78F6">
                        <w:rPr>
                          <w:sz w:val="24"/>
                        </w:rPr>
                        <w:t>Médaille</w:t>
                      </w:r>
                      <w:proofErr w:type="spellEnd"/>
                      <w:r w:rsidRPr="00FC78F6">
                        <w:rPr>
                          <w:sz w:val="24"/>
                        </w:rPr>
                        <w:t xml:space="preserve"> de bronze aux </w:t>
                      </w:r>
                      <w:proofErr w:type="spellStart"/>
                      <w:r w:rsidRPr="00FC78F6">
                        <w:rPr>
                          <w:sz w:val="24"/>
                        </w:rPr>
                        <w:t>mondiaux</w:t>
                      </w:r>
                      <w:proofErr w:type="spellEnd"/>
                      <w:r w:rsidRPr="00FC78F6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FC78F6">
                        <w:rPr>
                          <w:sz w:val="24"/>
                        </w:rPr>
                        <w:t>unversitaires</w:t>
                      </w:r>
                      <w:proofErr w:type="spellEnd"/>
                      <w:r w:rsidRPr="00FC78F6">
                        <w:rPr>
                          <w:sz w:val="24"/>
                        </w:rPr>
                        <w:t xml:space="preserve">- </w:t>
                      </w:r>
                      <w:proofErr w:type="spellStart"/>
                      <w:r w:rsidRPr="00FC78F6">
                        <w:rPr>
                          <w:sz w:val="24"/>
                        </w:rPr>
                        <w:t>pré-sélectionné</w:t>
                      </w:r>
                      <w:proofErr w:type="spellEnd"/>
                      <w:r w:rsidRPr="00FC78F6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FC78F6">
                        <w:rPr>
                          <w:sz w:val="24"/>
                        </w:rPr>
                        <w:t>olympique</w:t>
                      </w:r>
                      <w:proofErr w:type="spellEnd"/>
                      <w:r w:rsidRPr="00FC78F6">
                        <w:rPr>
                          <w:sz w:val="24"/>
                        </w:rPr>
                        <w:t xml:space="preserve"> (1984) – international </w:t>
                      </w:r>
                      <w:proofErr w:type="spellStart"/>
                      <w:r w:rsidRPr="00FC78F6">
                        <w:rPr>
                          <w:sz w:val="24"/>
                        </w:rPr>
                        <w:t>scolaire</w:t>
                      </w:r>
                      <w:proofErr w:type="spellEnd"/>
                      <w:r w:rsidRPr="00FC78F6"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 w:rsidRPr="00FC78F6">
                        <w:rPr>
                          <w:sz w:val="24"/>
                        </w:rPr>
                        <w:t>universitaire</w:t>
                      </w:r>
                      <w:proofErr w:type="spellEnd"/>
                      <w:r w:rsidRPr="00FC78F6"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 w:rsidRPr="00FC78F6">
                        <w:rPr>
                          <w:sz w:val="24"/>
                        </w:rPr>
                        <w:t>militaire</w:t>
                      </w:r>
                      <w:proofErr w:type="spellEnd"/>
                      <w:r w:rsidRPr="00FC78F6">
                        <w:rPr>
                          <w:sz w:val="24"/>
                        </w:rPr>
                        <w:t xml:space="preserve"> et federal</w:t>
                      </w:r>
                    </w:p>
                    <w:p w14:paraId="53E1EDDD" w14:textId="77777777" w:rsidR="00073BB5" w:rsidRDefault="00073BB5">
                      <w:pPr>
                        <w:pStyle w:val="BoxText-Left"/>
                      </w:pPr>
                    </w:p>
                    <w:p w14:paraId="29878E0F" w14:textId="1EF3BAC7" w:rsidR="00073BB5" w:rsidRDefault="00FC78F6" w:rsidP="00FC78F6">
                      <w:pPr>
                        <w:pStyle w:val="BoxText-Left"/>
                        <w:rPr>
                          <w:sz w:val="32"/>
                          <w:szCs w:val="32"/>
                        </w:rPr>
                      </w:pPr>
                      <w:r>
                        <w:t xml:space="preserve">                              </w:t>
                      </w:r>
                      <w:r w:rsidR="00073BB5" w:rsidRPr="00F860E8">
                        <w:rPr>
                          <w:sz w:val="32"/>
                          <w:szCs w:val="32"/>
                        </w:rPr>
                        <w:t>PATICK BARRÉ</w:t>
                      </w:r>
                    </w:p>
                    <w:p w14:paraId="0854D4E7" w14:textId="77777777" w:rsidR="00073BB5" w:rsidRDefault="00073BB5" w:rsidP="00F860E8">
                      <w:pPr>
                        <w:pStyle w:val="BoxText-Left"/>
                        <w:rPr>
                          <w:sz w:val="32"/>
                          <w:szCs w:val="32"/>
                        </w:rPr>
                      </w:pPr>
                    </w:p>
                    <w:p w14:paraId="579EFECE" w14:textId="77777777" w:rsidR="00073BB5" w:rsidRPr="00FC78F6" w:rsidRDefault="00073BB5" w:rsidP="00F860E8">
                      <w:pPr>
                        <w:pStyle w:val="BoxText-Left"/>
                        <w:rPr>
                          <w:sz w:val="24"/>
                        </w:rPr>
                      </w:pPr>
                      <w:r w:rsidRPr="00FC78F6">
                        <w:rPr>
                          <w:sz w:val="24"/>
                        </w:rPr>
                        <w:t xml:space="preserve">RECORDS </w:t>
                      </w:r>
                      <w:proofErr w:type="gramStart"/>
                      <w:r w:rsidRPr="00FC78F6">
                        <w:rPr>
                          <w:sz w:val="24"/>
                        </w:rPr>
                        <w:t>PERSONNELS :</w:t>
                      </w:r>
                      <w:proofErr w:type="gramEnd"/>
                    </w:p>
                    <w:p w14:paraId="09A1F829" w14:textId="6160CED0" w:rsidR="00073BB5" w:rsidRPr="00FC78F6" w:rsidRDefault="00073BB5" w:rsidP="00F860E8">
                      <w:pPr>
                        <w:pStyle w:val="BoxText-Left"/>
                        <w:rPr>
                          <w:sz w:val="24"/>
                        </w:rPr>
                      </w:pPr>
                      <w:r w:rsidRPr="00FC78F6">
                        <w:rPr>
                          <w:sz w:val="24"/>
                        </w:rPr>
                        <w:t xml:space="preserve">100 </w:t>
                      </w:r>
                      <w:proofErr w:type="gramStart"/>
                      <w:r w:rsidRPr="00FC78F6">
                        <w:rPr>
                          <w:sz w:val="24"/>
                        </w:rPr>
                        <w:t>m :</w:t>
                      </w:r>
                      <w:proofErr w:type="gramEnd"/>
                      <w:r w:rsidRPr="00FC78F6">
                        <w:rPr>
                          <w:sz w:val="24"/>
                        </w:rPr>
                        <w:t xml:space="preserve"> 10”45    ( 10”1 </w:t>
                      </w:r>
                      <w:proofErr w:type="spellStart"/>
                      <w:r w:rsidRPr="00FC78F6">
                        <w:rPr>
                          <w:sz w:val="24"/>
                        </w:rPr>
                        <w:t>manuel</w:t>
                      </w:r>
                      <w:proofErr w:type="spellEnd"/>
                      <w:r w:rsidRPr="00FC78F6">
                        <w:rPr>
                          <w:sz w:val="24"/>
                        </w:rPr>
                        <w:t>)</w:t>
                      </w:r>
                    </w:p>
                    <w:p w14:paraId="2AFDB04A" w14:textId="322AA718" w:rsidR="00073BB5" w:rsidRPr="00FC78F6" w:rsidRDefault="00073BB5" w:rsidP="00F860E8">
                      <w:pPr>
                        <w:pStyle w:val="BoxText-Left"/>
                        <w:rPr>
                          <w:sz w:val="24"/>
                        </w:rPr>
                      </w:pPr>
                      <w:r w:rsidRPr="00FC78F6">
                        <w:rPr>
                          <w:sz w:val="24"/>
                        </w:rPr>
                        <w:t xml:space="preserve">200 </w:t>
                      </w:r>
                      <w:proofErr w:type="gramStart"/>
                      <w:r w:rsidRPr="00FC78F6">
                        <w:rPr>
                          <w:sz w:val="24"/>
                        </w:rPr>
                        <w:t>m :</w:t>
                      </w:r>
                      <w:proofErr w:type="gramEnd"/>
                      <w:r w:rsidRPr="00FC78F6">
                        <w:rPr>
                          <w:sz w:val="24"/>
                        </w:rPr>
                        <w:t xml:space="preserve"> 20”60    ( 20”4 </w:t>
                      </w:r>
                      <w:proofErr w:type="spellStart"/>
                      <w:r w:rsidRPr="00FC78F6">
                        <w:rPr>
                          <w:sz w:val="24"/>
                        </w:rPr>
                        <w:t>manuel</w:t>
                      </w:r>
                      <w:proofErr w:type="spellEnd"/>
                      <w:r w:rsidRPr="00FC78F6">
                        <w:rPr>
                          <w:sz w:val="24"/>
                        </w:rPr>
                        <w:t>)</w:t>
                      </w:r>
                    </w:p>
                    <w:p w14:paraId="261942F6" w14:textId="265EC102" w:rsidR="00073BB5" w:rsidRPr="00FC78F6" w:rsidRDefault="00073BB5" w:rsidP="00F860E8">
                      <w:pPr>
                        <w:pStyle w:val="BoxText-Left"/>
                        <w:rPr>
                          <w:sz w:val="24"/>
                        </w:rPr>
                      </w:pPr>
                      <w:r w:rsidRPr="00FC78F6">
                        <w:rPr>
                          <w:sz w:val="24"/>
                        </w:rPr>
                        <w:t xml:space="preserve">400 </w:t>
                      </w:r>
                      <w:proofErr w:type="gramStart"/>
                      <w:r w:rsidRPr="00FC78F6">
                        <w:rPr>
                          <w:sz w:val="24"/>
                        </w:rPr>
                        <w:t>m :</w:t>
                      </w:r>
                      <w:proofErr w:type="gramEnd"/>
                      <w:r w:rsidRPr="00FC78F6">
                        <w:rPr>
                          <w:sz w:val="24"/>
                        </w:rPr>
                        <w:t xml:space="preserve"> 46”03.</w:t>
                      </w:r>
                    </w:p>
                    <w:p w14:paraId="269111A5" w14:textId="77777777" w:rsidR="00073BB5" w:rsidRPr="00FC78F6" w:rsidRDefault="00073BB5" w:rsidP="00F860E8">
                      <w:pPr>
                        <w:pStyle w:val="BoxText-Left"/>
                        <w:rPr>
                          <w:sz w:val="24"/>
                        </w:rPr>
                      </w:pPr>
                    </w:p>
                    <w:p w14:paraId="1C1F29F1" w14:textId="7298CF93" w:rsidR="00073BB5" w:rsidRPr="00FC78F6" w:rsidRDefault="00073BB5" w:rsidP="00F860E8">
                      <w:pPr>
                        <w:pStyle w:val="BoxText-Left"/>
                        <w:rPr>
                          <w:sz w:val="24"/>
                        </w:rPr>
                      </w:pPr>
                      <w:proofErr w:type="gramStart"/>
                      <w:r w:rsidRPr="00FC78F6">
                        <w:rPr>
                          <w:sz w:val="24"/>
                        </w:rPr>
                        <w:t>PALMARES  INDIVIDUEL</w:t>
                      </w:r>
                      <w:proofErr w:type="gramEnd"/>
                      <w:r w:rsidRPr="00FC78F6">
                        <w:rPr>
                          <w:sz w:val="24"/>
                        </w:rPr>
                        <w:t xml:space="preserve">   </w:t>
                      </w:r>
                    </w:p>
                    <w:p w14:paraId="6B60301D" w14:textId="21CCF6D4" w:rsidR="00073BB5" w:rsidRPr="00FC78F6" w:rsidRDefault="00073BB5" w:rsidP="00F860E8">
                      <w:pPr>
                        <w:pStyle w:val="BoxText-Left"/>
                        <w:rPr>
                          <w:sz w:val="24"/>
                        </w:rPr>
                      </w:pPr>
                      <w:r w:rsidRPr="00FC78F6">
                        <w:rPr>
                          <w:sz w:val="24"/>
                        </w:rPr>
                        <w:t xml:space="preserve">2 </w:t>
                      </w:r>
                      <w:proofErr w:type="spellStart"/>
                      <w:r w:rsidRPr="00FC78F6">
                        <w:rPr>
                          <w:sz w:val="24"/>
                        </w:rPr>
                        <w:t>titres</w:t>
                      </w:r>
                      <w:proofErr w:type="spellEnd"/>
                      <w:r w:rsidRPr="00FC78F6">
                        <w:rPr>
                          <w:sz w:val="24"/>
                        </w:rPr>
                        <w:t xml:space="preserve"> de champion de France</w:t>
                      </w:r>
                    </w:p>
                    <w:p w14:paraId="6422B029" w14:textId="60894F15" w:rsidR="00073BB5" w:rsidRPr="00FC78F6" w:rsidRDefault="00073BB5" w:rsidP="00F860E8">
                      <w:pPr>
                        <w:pStyle w:val="BoxText-Left"/>
                        <w:rPr>
                          <w:sz w:val="24"/>
                        </w:rPr>
                      </w:pPr>
                      <w:r w:rsidRPr="00FC78F6">
                        <w:rPr>
                          <w:sz w:val="24"/>
                        </w:rPr>
                        <w:t xml:space="preserve">1 </w:t>
                      </w:r>
                      <w:proofErr w:type="spellStart"/>
                      <w:r w:rsidRPr="00FC78F6">
                        <w:rPr>
                          <w:sz w:val="24"/>
                        </w:rPr>
                        <w:t>titre</w:t>
                      </w:r>
                      <w:proofErr w:type="spellEnd"/>
                      <w:r w:rsidRPr="00FC78F6">
                        <w:rPr>
                          <w:sz w:val="24"/>
                        </w:rPr>
                        <w:t xml:space="preserve"> de champion </w:t>
                      </w:r>
                      <w:proofErr w:type="spellStart"/>
                      <w:r w:rsidRPr="00FC78F6">
                        <w:rPr>
                          <w:sz w:val="24"/>
                        </w:rPr>
                        <w:t>d’Europe</w:t>
                      </w:r>
                      <w:proofErr w:type="spellEnd"/>
                      <w:r w:rsidRPr="00FC78F6">
                        <w:rPr>
                          <w:sz w:val="24"/>
                        </w:rPr>
                        <w:t xml:space="preserve"> junior </w:t>
                      </w:r>
                      <w:proofErr w:type="gramStart"/>
                      <w:r w:rsidRPr="00FC78F6">
                        <w:rPr>
                          <w:sz w:val="24"/>
                        </w:rPr>
                        <w:t>( E</w:t>
                      </w:r>
                      <w:proofErr w:type="gramEnd"/>
                      <w:r w:rsidRPr="00FC78F6">
                        <w:rPr>
                          <w:sz w:val="24"/>
                        </w:rPr>
                        <w:t xml:space="preserve"> de France)</w:t>
                      </w:r>
                    </w:p>
                    <w:p w14:paraId="0EABCABF" w14:textId="5A9EF984" w:rsidR="00073BB5" w:rsidRPr="00FC78F6" w:rsidRDefault="00073BB5" w:rsidP="00F860E8">
                      <w:pPr>
                        <w:pStyle w:val="BoxText-Left"/>
                        <w:rPr>
                          <w:sz w:val="24"/>
                        </w:rPr>
                      </w:pPr>
                      <w:r w:rsidRPr="00FC78F6">
                        <w:rPr>
                          <w:sz w:val="24"/>
                        </w:rPr>
                        <w:t xml:space="preserve">3 record </w:t>
                      </w:r>
                      <w:proofErr w:type="spellStart"/>
                      <w:r w:rsidRPr="00FC78F6">
                        <w:rPr>
                          <w:sz w:val="24"/>
                        </w:rPr>
                        <w:t>sd’Europe</w:t>
                      </w:r>
                      <w:proofErr w:type="spellEnd"/>
                      <w:r w:rsidRPr="00FC78F6"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 w:rsidRPr="00FC78F6">
                        <w:rPr>
                          <w:sz w:val="24"/>
                        </w:rPr>
                        <w:t>( 4x100</w:t>
                      </w:r>
                      <w:proofErr w:type="gramEnd"/>
                      <w:r w:rsidRPr="00FC78F6">
                        <w:rPr>
                          <w:sz w:val="24"/>
                        </w:rPr>
                        <w:t xml:space="preserve"> 1977 – 4x200 1981/1987)</w:t>
                      </w:r>
                    </w:p>
                    <w:p w14:paraId="299BD74A" w14:textId="1AFF4AFF" w:rsidR="00073BB5" w:rsidRPr="00FC78F6" w:rsidRDefault="00073BB5" w:rsidP="00F860E8">
                      <w:pPr>
                        <w:pStyle w:val="BoxText-Left"/>
                        <w:rPr>
                          <w:sz w:val="24"/>
                        </w:rPr>
                      </w:pPr>
                      <w:r w:rsidRPr="00FC78F6">
                        <w:rPr>
                          <w:sz w:val="24"/>
                        </w:rPr>
                        <w:t xml:space="preserve">1 </w:t>
                      </w:r>
                      <w:proofErr w:type="spellStart"/>
                      <w:r w:rsidRPr="00FC78F6">
                        <w:rPr>
                          <w:sz w:val="24"/>
                        </w:rPr>
                        <w:t>médaille</w:t>
                      </w:r>
                      <w:proofErr w:type="spellEnd"/>
                      <w:r w:rsidRPr="00FC78F6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FC78F6">
                        <w:rPr>
                          <w:sz w:val="24"/>
                        </w:rPr>
                        <w:t>mondiale</w:t>
                      </w:r>
                      <w:proofErr w:type="spellEnd"/>
                      <w:r w:rsidRPr="00FC78F6"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 w:rsidRPr="00FC78F6">
                        <w:rPr>
                          <w:sz w:val="24"/>
                        </w:rPr>
                        <w:t>( JO</w:t>
                      </w:r>
                      <w:proofErr w:type="gramEnd"/>
                      <w:r w:rsidRPr="00FC78F6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FC78F6">
                        <w:rPr>
                          <w:sz w:val="24"/>
                        </w:rPr>
                        <w:t>Moscou</w:t>
                      </w:r>
                      <w:proofErr w:type="spellEnd"/>
                      <w:r w:rsidRPr="00FC78F6">
                        <w:rPr>
                          <w:sz w:val="24"/>
                        </w:rPr>
                        <w:t xml:space="preserve"> 1980)</w:t>
                      </w:r>
                    </w:p>
                    <w:p w14:paraId="1FD7204F" w14:textId="3521456E" w:rsidR="00073BB5" w:rsidRPr="00FC78F6" w:rsidRDefault="00073BB5" w:rsidP="00F860E8">
                      <w:pPr>
                        <w:pStyle w:val="BoxText-Left"/>
                        <w:rPr>
                          <w:sz w:val="24"/>
                        </w:rPr>
                      </w:pPr>
                      <w:r w:rsidRPr="00FC78F6">
                        <w:rPr>
                          <w:sz w:val="24"/>
                        </w:rPr>
                        <w:t>2 participations aux JO</w:t>
                      </w:r>
                    </w:p>
                    <w:p w14:paraId="39784FED" w14:textId="77777777" w:rsidR="00073BB5" w:rsidRPr="00F860E8" w:rsidRDefault="00073BB5" w:rsidP="00F860E8">
                      <w:pPr>
                        <w:pStyle w:val="BoxText-Left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860E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3DA5A28" wp14:editId="40C2E8DA">
                <wp:simplePos x="0" y="0"/>
                <wp:positionH relativeFrom="page">
                  <wp:posOffset>479425</wp:posOffset>
                </wp:positionH>
                <wp:positionV relativeFrom="page">
                  <wp:posOffset>2847975</wp:posOffset>
                </wp:positionV>
                <wp:extent cx="3200400" cy="7210425"/>
                <wp:effectExtent l="0" t="0" r="0" b="3175"/>
                <wp:wrapNone/>
                <wp:docPr id="15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210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37.75pt;margin-top:224.25pt;width:252pt;height:567.75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" fillcolor="#e68230 [3205]" stroked="f" strokecolor="#b3cfff" strokeweight="1.5pt">
                <v:shadow opacity="42597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4310C7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7D4E5062" wp14:editId="1AE30CE0">
                <wp:simplePos x="0" y="0"/>
                <wp:positionH relativeFrom="page">
                  <wp:posOffset>3933825</wp:posOffset>
                </wp:positionH>
                <wp:positionV relativeFrom="page">
                  <wp:posOffset>2498725</wp:posOffset>
                </wp:positionV>
                <wp:extent cx="3170555" cy="2987675"/>
                <wp:effectExtent l="0" t="0" r="0" b="9525"/>
                <wp:wrapThrough wrapText="bothSides">
                  <wp:wrapPolygon edited="0">
                    <wp:start x="173" y="0"/>
                    <wp:lineTo x="173" y="21485"/>
                    <wp:lineTo x="21284" y="21485"/>
                    <wp:lineTo x="21284" y="0"/>
                    <wp:lineTo x="173" y="0"/>
                  </wp:wrapPolygon>
                </wp:wrapThrough>
                <wp:docPr id="926" name="Grouper 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0555" cy="2987675"/>
                          <a:chOff x="0" y="0"/>
                          <a:chExt cx="3170555" cy="298767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9" name="Text Box 15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70555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B3CF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B3C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903" name="Zone de texte 903"/>
                        <wps:cNvSpPr txBox="1"/>
                        <wps:spPr>
                          <a:xfrm>
                            <a:off x="271145" y="0"/>
                            <a:ext cx="280797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8">
                          <w:txbxContent>
                            <w:p w14:paraId="473C08FE" w14:textId="2C94888F" w:rsidR="00073BB5" w:rsidRDefault="00073BB5">
                              <w:pPr>
                                <w:pStyle w:val="Corpsdetexte"/>
                              </w:pPr>
                              <w:r w:rsidRPr="00FD7994">
                                <w:rPr>
                                  <w:b/>
                                </w:rPr>
                                <w:t xml:space="preserve">RECORDS </w:t>
                              </w:r>
                              <w:proofErr w:type="gramStart"/>
                              <w:r w:rsidRPr="00FD7994">
                                <w:rPr>
                                  <w:b/>
                                </w:rPr>
                                <w:t>PERSONNELS</w:t>
                              </w:r>
                              <w:r>
                                <w:t xml:space="preserve"> :</w:t>
                              </w:r>
                              <w:proofErr w:type="gramEnd"/>
                            </w:p>
                            <w:p w14:paraId="6B40B60A" w14:textId="3B530ECC" w:rsidR="00073BB5" w:rsidRDefault="00D9769E">
                              <w:pPr>
                                <w:pStyle w:val="Corpsdetexte"/>
                              </w:pPr>
                              <w:r>
                                <w:t xml:space="preserve">100 </w:t>
                              </w:r>
                              <w:proofErr w:type="gramStart"/>
                              <w:r>
                                <w:t>m :</w:t>
                              </w:r>
                              <w:proofErr w:type="gramEnd"/>
                              <w:r>
                                <w:t xml:space="preserve"> 10”29  ( 10”0 </w:t>
                              </w:r>
                              <w:proofErr w:type="spellStart"/>
                              <w:r>
                                <w:t>manue</w:t>
                              </w:r>
                              <w:r w:rsidR="00073BB5">
                                <w:t>l</w:t>
                              </w:r>
                              <w:proofErr w:type="spellEnd"/>
                              <w:r w:rsidR="00073BB5">
                                <w:t>)</w:t>
                              </w:r>
                            </w:p>
                            <w:p w14:paraId="2FC7A7D1" w14:textId="408AF9CC" w:rsidR="00073BB5" w:rsidRDefault="00D9769E">
                              <w:pPr>
                                <w:pStyle w:val="Corpsdetexte"/>
                              </w:pPr>
                              <w:r>
                                <w:t xml:space="preserve">200 </w:t>
                              </w:r>
                              <w:proofErr w:type="gramStart"/>
                              <w:r>
                                <w:t>m :</w:t>
                              </w:r>
                              <w:proofErr w:type="gramEnd"/>
                              <w:r>
                                <w:t xml:space="preserve"> 20”38  ( 20”1 </w:t>
                              </w:r>
                              <w:proofErr w:type="spellStart"/>
                              <w:r>
                                <w:t>manue</w:t>
                              </w:r>
                              <w:r w:rsidR="00073BB5">
                                <w:t>l</w:t>
                              </w:r>
                              <w:proofErr w:type="spellEnd"/>
                              <w:r w:rsidR="00073BB5">
                                <w:t>)</w:t>
                              </w:r>
                            </w:p>
                            <w:p w14:paraId="4F9E84F3" w14:textId="7B5E09D7" w:rsidR="00073BB5" w:rsidRDefault="00D9769E">
                              <w:pPr>
                                <w:pStyle w:val="Corpsdetexte"/>
                              </w:pPr>
                              <w:r>
                                <w:t xml:space="preserve">400 </w:t>
                              </w:r>
                              <w:proofErr w:type="gramStart"/>
                              <w:r>
                                <w:t>m :</w:t>
                              </w:r>
                              <w:proofErr w:type="gramEnd"/>
                              <w:r>
                                <w:t xml:space="preserve"> 46”07  (45”8 </w:t>
                              </w:r>
                              <w:proofErr w:type="spellStart"/>
                              <w:r>
                                <w:t>manuel</w:t>
                              </w:r>
                              <w:proofErr w:type="spellEnd"/>
                              <w:r w:rsidR="00073BB5">
                                <w:t>)</w:t>
                              </w:r>
                            </w:p>
                            <w:p w14:paraId="2FB67E62" w14:textId="04D80263" w:rsidR="00073BB5" w:rsidRDefault="00073BB5">
                              <w:pPr>
                                <w:pStyle w:val="Corpsdetexte"/>
                              </w:pPr>
                              <w:r>
                                <w:rPr>
                                  <w:b/>
                                </w:rPr>
                                <w:t xml:space="preserve">PALMARÈS 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INDIVIDUEL</w:t>
                              </w:r>
                              <w:r>
                                <w:t xml:space="preserve"> :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  <w:p w14:paraId="3B033368" w14:textId="5148838C" w:rsidR="00073BB5" w:rsidRDefault="00073BB5">
                              <w:pPr>
                                <w:pStyle w:val="Corpsdetexte"/>
                              </w:pPr>
                              <w:r>
                                <w:t xml:space="preserve">7 </w:t>
                              </w:r>
                              <w:proofErr w:type="spellStart"/>
                              <w:r>
                                <w:t>titres</w:t>
                              </w:r>
                              <w:proofErr w:type="spellEnd"/>
                              <w:r>
                                <w:t xml:space="preserve"> de champion de France</w:t>
                              </w:r>
                            </w:p>
                            <w:p w14:paraId="6DE04F20" w14:textId="34BDE64C" w:rsidR="00073BB5" w:rsidRDefault="00073BB5">
                              <w:pPr>
                                <w:pStyle w:val="Corpsdetexte"/>
                              </w:pPr>
                              <w:r>
                                <w:t>7 records de France</w:t>
                              </w:r>
                            </w:p>
                            <w:p w14:paraId="7438C66D" w14:textId="13E75845" w:rsidR="00073BB5" w:rsidRDefault="00073BB5">
                              <w:pPr>
                                <w:pStyle w:val="Corpsdetexte"/>
                              </w:pPr>
                              <w:r>
                                <w:t xml:space="preserve">1 record </w:t>
                              </w:r>
                              <w:proofErr w:type="spellStart"/>
                              <w:r>
                                <w:t>d’Europe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gramStart"/>
                              <w:r>
                                <w:t>( 4x100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Eq</w:t>
                              </w:r>
                              <w:proofErr w:type="spellEnd"/>
                              <w:r>
                                <w:t xml:space="preserve"> de France </w:t>
                              </w:r>
                              <w:proofErr w:type="spellStart"/>
                              <w:r>
                                <w:t>Espoir</w:t>
                              </w:r>
                              <w:proofErr w:type="spellEnd"/>
                              <w:r>
                                <w:t xml:space="preserve"> 38”53)</w:t>
                              </w:r>
                            </w:p>
                            <w:p w14:paraId="48418064" w14:textId="61AC7B5C" w:rsidR="00073BB5" w:rsidRPr="00FD7994" w:rsidRDefault="00073BB5">
                              <w:pPr>
                                <w:pStyle w:val="Corpsdetexte"/>
                              </w:pPr>
                              <w:r>
                                <w:t xml:space="preserve">2 </w:t>
                              </w:r>
                              <w:proofErr w:type="spellStart"/>
                              <w:r>
                                <w:t>médailles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t>mondiales</w:t>
                              </w:r>
                              <w:proofErr w:type="spellEnd"/>
                              <w:r>
                                <w:t xml:space="preserve"> :</w:t>
                              </w:r>
                              <w:proofErr w:type="gramEnd"/>
                              <w:r>
                                <w:t xml:space="preserve"> JO </w:t>
                              </w:r>
                              <w:proofErr w:type="spellStart"/>
                              <w:r>
                                <w:t>Moscou</w:t>
                              </w:r>
                              <w:proofErr w:type="spellEnd"/>
                              <w:r>
                                <w:t xml:space="preserve"> 80 3e 4x100 et Mexico </w:t>
                              </w:r>
                              <w:r w:rsidR="00D9769E">
                                <w:t xml:space="preserve"> </w:t>
                              </w:r>
                              <w:proofErr w:type="spellStart"/>
                              <w:r w:rsidR="00D9769E">
                                <w:t>Universiades</w:t>
                              </w:r>
                              <w:proofErr w:type="spellEnd"/>
                              <w:r w:rsidR="00D9769E">
                                <w:t xml:space="preserve"> </w:t>
                              </w:r>
                              <w:r>
                                <w:t>79 4x100m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Zone de texte 904"/>
                        <wps:cNvSpPr txBox="1"/>
                        <wps:spPr>
                          <a:xfrm>
                            <a:off x="271145" y="240030"/>
                            <a:ext cx="280797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Zone de texte 905"/>
                        <wps:cNvSpPr txBox="1"/>
                        <wps:spPr>
                          <a:xfrm>
                            <a:off x="271145" y="480060"/>
                            <a:ext cx="280797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8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Zone de texte 906"/>
                        <wps:cNvSpPr txBox="1"/>
                        <wps:spPr>
                          <a:xfrm>
                            <a:off x="91440" y="720090"/>
                            <a:ext cx="298767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8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Zone de texte 908"/>
                        <wps:cNvSpPr txBox="1"/>
                        <wps:spPr>
                          <a:xfrm>
                            <a:off x="91440" y="960120"/>
                            <a:ext cx="298767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8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Zone de texte 917"/>
                        <wps:cNvSpPr txBox="1"/>
                        <wps:spPr>
                          <a:xfrm>
                            <a:off x="91440" y="1200150"/>
                            <a:ext cx="298767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8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Zone de texte 923"/>
                        <wps:cNvSpPr txBox="1"/>
                        <wps:spPr>
                          <a:xfrm>
                            <a:off x="91440" y="1440180"/>
                            <a:ext cx="2987675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8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Zone de texte 924"/>
                        <wps:cNvSpPr txBox="1"/>
                        <wps:spPr>
                          <a:xfrm>
                            <a:off x="91440" y="1679575"/>
                            <a:ext cx="298767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8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Zone de texte 925"/>
                        <wps:cNvSpPr txBox="1"/>
                        <wps:spPr>
                          <a:xfrm>
                            <a:off x="91440" y="2083435"/>
                            <a:ext cx="298767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8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926" o:spid="_x0000_s1065" style="position:absolute;left:0;text-align:left;margin-left:309.75pt;margin-top:196.75pt;width:249.65pt;height:235.25pt;z-index:251635200;mso-position-horizontal-relative:page;mso-position-vertical-relative:page" coordsize="3170555,29876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" mv:complextextbox="1">
                <v:shape id="Text Box 1515" o:spid="_x0000_s1066" type="#_x0000_t202" style="position:absolute;width:3170555;height:29876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goknwwAA&#10;ANsAAAAPAAAAZHJzL2Rvd25yZXYueG1sRI/BasMwEETvhfyD2EAvJZHrg6mdKCEYDKXk0jQfsFgb&#10;W8RaGUtx7Hx9VCj0OMzMG2a7n2wnRhq8cazgfZ2AIK6dNtwoOP9Uqw8QPiBr7ByTgpk87HeLly0W&#10;2t35m8ZTaESEsC9QQRtCX0jp65Ys+rXriaN3cYPFEOXQSD3gPcJtJ9MkyaRFw3GhxZ7Klurr6WYV&#10;VNPjYb6yLOf8WL3VXTX7xJRKvS6nwwZEoCn8h//an1pBmsPvl/gD5O4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goknwwAAANsAAAAPAAAAAAAAAAAAAAAAAJcCAABkcnMvZG93&#10;bnJldi54bWxQSwUGAAAAAAQABAD1AAAAhwMAAAAA&#10;" mv:complextextbox="1" filled="f" fillcolor="#b3cfff" stroked="f" strokecolor="#b3cfff" strokeweight="1.5pt">
                  <v:fill color2="#3f80cd" focus="100%" type="gradient">
                    <o:fill v:ext="view" type="gradientUnscaled"/>
                  </v:fill>
                  <v:textbox inset=",0,,0"/>
                </v:shape>
                <v:shape id="Zone de texte 903" o:spid="_x0000_s1067" type="#_x0000_t202" style="position:absolute;left:271145;width:2807970;height:241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EparxQAA&#10;ANwAAAAPAAAAZHJzL2Rvd25yZXYueG1sRI9BawIxFITvBf9DeAVvNWkFqVujiFgQCsV1PXh83Tx3&#10;g5uXdRN1++8boeBxmJlvmNmid424UhesZw2vIwWCuPTGcqVhX3y+vIMIEdlg45k0/FKAxXzwNMPM&#10;+BvndN3FSiQIhww11DG2mZShrMlhGPmWOHlH3zmMSXaVNB3eEtw18k2piXRoOS3U2NKqpvK0uzgN&#10;ywPna3v+/tnmx9wWxVTx1+Sk9fC5X36AiNTHR/i/vTEapmoM9zPpCMj5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SlqvFAAAA3AAAAA8AAAAAAAAAAAAAAAAAlwIAAGRycy9k&#10;b3ducmV2LnhtbFBLBQYAAAAABAAEAPUAAACJAwAAAAA=&#10;" filled="f" stroked="f">
                  <v:textbox style="mso-next-textbox:#Zone de texte 904" inset="0,0,0,0">
                    <w:txbxContent>
                      <w:p w14:paraId="473C08FE" w14:textId="2C94888F" w:rsidR="00073BB5" w:rsidRDefault="00073BB5">
                        <w:pPr>
                          <w:pStyle w:val="Corpsdetexte"/>
                        </w:pPr>
                        <w:r w:rsidRPr="00FD7994">
                          <w:rPr>
                            <w:b/>
                          </w:rPr>
                          <w:t xml:space="preserve">RECORDS </w:t>
                        </w:r>
                        <w:proofErr w:type="gramStart"/>
                        <w:r w:rsidRPr="00FD7994">
                          <w:rPr>
                            <w:b/>
                          </w:rPr>
                          <w:t>PERSONNELS</w:t>
                        </w:r>
                        <w:r>
                          <w:t xml:space="preserve"> :</w:t>
                        </w:r>
                        <w:proofErr w:type="gramEnd"/>
                      </w:p>
                      <w:p w14:paraId="6B40B60A" w14:textId="3B530ECC" w:rsidR="00073BB5" w:rsidRDefault="00D9769E">
                        <w:pPr>
                          <w:pStyle w:val="Corpsdetexte"/>
                        </w:pPr>
                        <w:r>
                          <w:t xml:space="preserve">100 </w:t>
                        </w:r>
                        <w:proofErr w:type="gramStart"/>
                        <w:r>
                          <w:t>m :</w:t>
                        </w:r>
                        <w:proofErr w:type="gramEnd"/>
                        <w:r>
                          <w:t xml:space="preserve"> 10”29  ( 10”0 </w:t>
                        </w:r>
                        <w:proofErr w:type="spellStart"/>
                        <w:r>
                          <w:t>manue</w:t>
                        </w:r>
                        <w:r w:rsidR="00073BB5">
                          <w:t>l</w:t>
                        </w:r>
                        <w:proofErr w:type="spellEnd"/>
                        <w:r w:rsidR="00073BB5">
                          <w:t>)</w:t>
                        </w:r>
                      </w:p>
                      <w:p w14:paraId="2FC7A7D1" w14:textId="408AF9CC" w:rsidR="00073BB5" w:rsidRDefault="00D9769E">
                        <w:pPr>
                          <w:pStyle w:val="Corpsdetexte"/>
                        </w:pPr>
                        <w:r>
                          <w:t xml:space="preserve">200 </w:t>
                        </w:r>
                        <w:proofErr w:type="gramStart"/>
                        <w:r>
                          <w:t>m :</w:t>
                        </w:r>
                        <w:proofErr w:type="gramEnd"/>
                        <w:r>
                          <w:t xml:space="preserve"> 20”38  ( 20”1 </w:t>
                        </w:r>
                        <w:proofErr w:type="spellStart"/>
                        <w:r>
                          <w:t>manue</w:t>
                        </w:r>
                        <w:r w:rsidR="00073BB5">
                          <w:t>l</w:t>
                        </w:r>
                        <w:proofErr w:type="spellEnd"/>
                        <w:r w:rsidR="00073BB5">
                          <w:t>)</w:t>
                        </w:r>
                      </w:p>
                      <w:p w14:paraId="4F9E84F3" w14:textId="7B5E09D7" w:rsidR="00073BB5" w:rsidRDefault="00D9769E">
                        <w:pPr>
                          <w:pStyle w:val="Corpsdetexte"/>
                        </w:pPr>
                        <w:r>
                          <w:t xml:space="preserve">400 </w:t>
                        </w:r>
                        <w:proofErr w:type="gramStart"/>
                        <w:r>
                          <w:t>m :</w:t>
                        </w:r>
                        <w:proofErr w:type="gramEnd"/>
                        <w:r>
                          <w:t xml:space="preserve"> 46”07  (45”8 </w:t>
                        </w:r>
                        <w:proofErr w:type="spellStart"/>
                        <w:r>
                          <w:t>manuel</w:t>
                        </w:r>
                        <w:proofErr w:type="spellEnd"/>
                        <w:r w:rsidR="00073BB5">
                          <w:t>)</w:t>
                        </w:r>
                      </w:p>
                      <w:p w14:paraId="2FB67E62" w14:textId="04D80263" w:rsidR="00073BB5" w:rsidRDefault="00073BB5">
                        <w:pPr>
                          <w:pStyle w:val="Corpsdetexte"/>
                        </w:pPr>
                        <w:r>
                          <w:rPr>
                            <w:b/>
                          </w:rPr>
                          <w:t xml:space="preserve">PALMARÈS </w:t>
                        </w:r>
                        <w:proofErr w:type="gramStart"/>
                        <w:r>
                          <w:rPr>
                            <w:b/>
                          </w:rPr>
                          <w:t>INDIVIDUEL</w:t>
                        </w:r>
                        <w:r>
                          <w:t xml:space="preserve"> :</w:t>
                        </w:r>
                        <w:proofErr w:type="gramEnd"/>
                        <w:r>
                          <w:t xml:space="preserve"> </w:t>
                        </w:r>
                      </w:p>
                      <w:p w14:paraId="3B033368" w14:textId="5148838C" w:rsidR="00073BB5" w:rsidRDefault="00073BB5">
                        <w:pPr>
                          <w:pStyle w:val="Corpsdetexte"/>
                        </w:pPr>
                        <w:r>
                          <w:t xml:space="preserve">7 </w:t>
                        </w:r>
                        <w:proofErr w:type="spellStart"/>
                        <w:r>
                          <w:t>titres</w:t>
                        </w:r>
                        <w:proofErr w:type="spellEnd"/>
                        <w:r>
                          <w:t xml:space="preserve"> de champion de France</w:t>
                        </w:r>
                      </w:p>
                      <w:p w14:paraId="6DE04F20" w14:textId="34BDE64C" w:rsidR="00073BB5" w:rsidRDefault="00073BB5">
                        <w:pPr>
                          <w:pStyle w:val="Corpsdetexte"/>
                        </w:pPr>
                        <w:r>
                          <w:t>7 records de France</w:t>
                        </w:r>
                      </w:p>
                      <w:p w14:paraId="7438C66D" w14:textId="13E75845" w:rsidR="00073BB5" w:rsidRDefault="00073BB5">
                        <w:pPr>
                          <w:pStyle w:val="Corpsdetexte"/>
                        </w:pPr>
                        <w:r>
                          <w:t xml:space="preserve">1 record </w:t>
                        </w:r>
                        <w:proofErr w:type="spellStart"/>
                        <w:r>
                          <w:t>d’Europe</w:t>
                        </w:r>
                        <w:proofErr w:type="spellEnd"/>
                        <w:r>
                          <w:t xml:space="preserve"> </w:t>
                        </w:r>
                        <w:proofErr w:type="gramStart"/>
                        <w:r>
                          <w:t>( 4x100</w:t>
                        </w:r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Eq</w:t>
                        </w:r>
                        <w:proofErr w:type="spellEnd"/>
                        <w:r>
                          <w:t xml:space="preserve"> de France </w:t>
                        </w:r>
                        <w:proofErr w:type="spellStart"/>
                        <w:r>
                          <w:t>Espoir</w:t>
                        </w:r>
                        <w:proofErr w:type="spellEnd"/>
                        <w:r>
                          <w:t xml:space="preserve"> 38”53)</w:t>
                        </w:r>
                      </w:p>
                      <w:p w14:paraId="48418064" w14:textId="61AC7B5C" w:rsidR="00073BB5" w:rsidRPr="00FD7994" w:rsidRDefault="00073BB5">
                        <w:pPr>
                          <w:pStyle w:val="Corpsdetexte"/>
                        </w:pPr>
                        <w:r>
                          <w:t xml:space="preserve">2 </w:t>
                        </w:r>
                        <w:proofErr w:type="spellStart"/>
                        <w:r>
                          <w:t>médailles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proofErr w:type="gramStart"/>
                        <w:r>
                          <w:t>mondiales</w:t>
                        </w:r>
                        <w:proofErr w:type="spellEnd"/>
                        <w:r>
                          <w:t xml:space="preserve"> :</w:t>
                        </w:r>
                        <w:proofErr w:type="gramEnd"/>
                        <w:r>
                          <w:t xml:space="preserve"> JO </w:t>
                        </w:r>
                        <w:proofErr w:type="spellStart"/>
                        <w:r>
                          <w:t>Moscou</w:t>
                        </w:r>
                        <w:proofErr w:type="spellEnd"/>
                        <w:r>
                          <w:t xml:space="preserve"> 80 3e 4x100 et Mexico </w:t>
                        </w:r>
                        <w:r w:rsidR="00D9769E">
                          <w:t xml:space="preserve"> </w:t>
                        </w:r>
                        <w:proofErr w:type="spellStart"/>
                        <w:r w:rsidR="00D9769E">
                          <w:t>Universiades</w:t>
                        </w:r>
                        <w:proofErr w:type="spellEnd"/>
                        <w:r w:rsidR="00D9769E">
                          <w:t xml:space="preserve"> </w:t>
                        </w:r>
                        <w:r>
                          <w:t>79 4x100m</w:t>
                        </w:r>
                      </w:p>
                    </w:txbxContent>
                  </v:textbox>
                </v:shape>
                <v:shape id="Zone de texte 904" o:spid="_x0000_s1068" type="#_x0000_t202" style="position:absolute;left:271145;top:240030;width:2807970;height:241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+w7fxQAA&#10;ANwAAAAPAAAAZHJzL2Rvd25yZXYueG1sRI9BawIxFITvBf9DeAVvNWkRqVujiFgQCsV1PXh83Tx3&#10;g5uXdRN1++8boeBxmJlvmNmid424UhesZw2vIwWCuPTGcqVhX3y+vIMIEdlg45k0/FKAxXzwNMPM&#10;+BvndN3FSiQIhww11DG2mZShrMlhGPmWOHlH3zmMSXaVNB3eEtw18k2piXRoOS3U2NKqpvK0uzgN&#10;ywPna3v+/tnmx9wWxVTx1+Sk9fC5X36AiNTHR/i/vTEapmoM9zPpCMj5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j7Dt/FAAAA3AAAAA8AAAAAAAAAAAAAAAAAlwIAAGRycy9k&#10;b3ducmV2LnhtbFBLBQYAAAAABAAEAPUAAACJAwAAAAA=&#10;" filled="f" stroked="f">
                  <v:textbox style="mso-next-textbox:#Zone de texte 905" inset="0,0,0,0">
                    <w:txbxContent/>
                  </v:textbox>
                </v:shape>
                <v:shape id="Zone de texte 905" o:spid="_x0000_s1069" type="#_x0000_t202" style="position:absolute;left:271145;top:480060;width:2807970;height:241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t6tExQAA&#10;ANwAAAAPAAAAZHJzL2Rvd25yZXYueG1sRI9BawIxFITvBf9DeAVvNWlBqVujiFgQCsV1PXh83Tx3&#10;g5uXdRN1++8boeBxmJlvmNmid424UhesZw2vIwWCuPTGcqVhX3y+vIMIEdlg45k0/FKAxXzwNMPM&#10;+BvndN3FSiQIhww11DG2mZShrMlhGPmWOHlH3zmMSXaVNB3eEtw18k2piXRoOS3U2NKqpvK0uzgN&#10;ywPna3v+/tnmx9wWxVTx1+Sk9fC5X36AiNTHR/i/vTEapmoM9zPpCMj5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e3q0TFAAAA3AAAAA8AAAAAAAAAAAAAAAAAlwIAAGRycy9k&#10;b3ducmV2LnhtbFBLBQYAAAAABAAEAPUAAACJAwAAAAA=&#10;" filled="f" stroked="f">
                  <v:textbox style="mso-next-textbox:#Zone de texte 906" inset="0,0,0,0">
                    <w:txbxContent/>
                  </v:textbox>
                </v:shape>
                <v:shape id="Zone de texte 906" o:spid="_x0000_s1070" type="#_x0000_t202" style="position:absolute;left:91440;top:720090;width:2987675;height:241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ZTUzxQAA&#10;ANwAAAAPAAAAZHJzL2Rvd25yZXYueG1sRI9BawIxFITvBf9DeIK3mtTDolujSFEQhNJ1e+jxdfPc&#10;DW5e1k3U7b9vhEKPw8x8wyzXg2vFjfpgPWt4mSoQxJU3lmsNn+XueQ4iRGSDrWfS8EMB1qvR0xJz&#10;4+9c0O0Ya5EgHHLU0MTY5VKGqiGHYeo74uSdfO8wJtnX0vR4T3DXyplSmXRoOS002NFbQ9X5eHUa&#10;Nl9cbO3l/fujOBW2LBeKD9lZ68l42LyCiDTE//Bfe280LFQGjzPpCM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dlNTPFAAAA3AAAAA8AAAAAAAAAAAAAAAAAlwIAAGRycy9k&#10;b3ducmV2LnhtbFBLBQYAAAAABAAEAPUAAACJAwAAAAA=&#10;" filled="f" stroked="f">
                  <v:textbox style="mso-next-textbox:#Zone de texte 908" inset="0,0,0,0">
                    <w:txbxContent/>
                  </v:textbox>
                </v:shape>
                <v:shape id="Zone de texte 908" o:spid="_x0000_s1071" type="#_x0000_t202" style="position:absolute;left:91440;top:960120;width:2987675;height:241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tgTawQAA&#10;ANwAAAAPAAAAZHJzL2Rvd25yZXYueG1sRE/Pa8IwFL4P/B/CE7zNRA8yq1FEHAiCrNaDx2fzbIPN&#10;S9dE7f775TDY8eP7vVz3rhFP6oL1rGEyViCIS28sVxrOxef7B4gQkQ02nknDDwVYrwZvS8yMf3FO&#10;z1OsRArhkKGGOsY2kzKUNTkMY98SJ+7mO4cxwa6SpsNXCneNnCo1kw4tp4YaW9rWVN5PD6dhc+F8&#10;Z7+P16/8ltuimCs+zO5aj4b9ZgEiUh//xX/uvdEwV2ltOpOOgFz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bYE2sEAAADcAAAADwAAAAAAAAAAAAAAAACXAgAAZHJzL2Rvd25y&#10;ZXYueG1sUEsFBgAAAAAEAAQA9QAAAIUDAAAAAA==&#10;" filled="f" stroked="f">
                  <v:textbox style="mso-next-textbox:#Zone de texte 917" inset="0,0,0,0">
                    <w:txbxContent/>
                  </v:textbox>
                </v:shape>
                <v:shape id="Zone de texte 917" o:spid="_x0000_s1072" type="#_x0000_t202" style="position:absolute;left:91440;top:1200150;width:2987675;height:241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8AZ1xQAA&#10;ANwAAAAPAAAAZHJzL2Rvd25yZXYueG1sRI9Ba8JAFITvQv/D8gredGMPalJXkWKhIBRjPPT4mn0m&#10;i9m3MbvV9N+7guBxmJlvmMWqt424UOeNYwWTcQKCuHTacKXgUHyO5iB8QNbYOCYF/+RhtXwZLDDT&#10;7so5XfahEhHCPkMFdQhtJqUva7Lox64ljt7RdRZDlF0ldYfXCLeNfEuSqbRoOC7U2NJHTeVp/2cV&#10;rH8435jz9+8uP+amKNKEt9OTUsPXfv0OIlAfnuFH+0srSCczuJ+JR0A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3wBnXFAAAA3AAAAA8AAAAAAAAAAAAAAAAAlwIAAGRycy9k&#10;b3ducmV2LnhtbFBLBQYAAAAABAAEAPUAAACJAwAAAAA=&#10;" filled="f" stroked="f">
                  <v:textbox style="mso-next-textbox:#Zone de texte 923" inset="0,0,0,0">
                    <w:txbxContent/>
                  </v:textbox>
                </v:shape>
                <v:shape id="Zone de texte 923" o:spid="_x0000_s1073" type="#_x0000_t202" style="position:absolute;left:91440;top:1440180;width:2987675;height:240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p8rLxAAA&#10;ANwAAAAPAAAAZHJzL2Rvd25yZXYueG1sRI9Ba8JAFITvgv9heYI33aggGl1FikJBKI3x0ONr9pks&#10;Zt+m2a3Gf98tCB6HmfmGWW87W4sbtd44VjAZJyCIC6cNlwrO+WG0AOEDssbaMSl4kIftpt9bY6rd&#10;nTO6nUIpIoR9igqqEJpUSl9UZNGPXUMcvYtrLYYo21LqFu8Rbms5TZK5tGg4LlTY0FtFxfX0axXs&#10;vjjbm5+P78/skpk8XyZ8nF+VGg663QpEoC68ws/2u1awnM7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KfKy8QAAADcAAAADwAAAAAAAAAAAAAAAACXAgAAZHJzL2Rv&#10;d25yZXYueG1sUEsFBgAAAAAEAAQA9QAAAIgDAAAAAA==&#10;" filled="f" stroked="f">
                  <v:textbox style="mso-next-textbox:#Zone de texte 924" inset="0,0,0,0">
                    <w:txbxContent/>
                  </v:textbox>
                </v:shape>
                <v:shape id="Zone de texte 924" o:spid="_x0000_s1074" type="#_x0000_t202" style="position:absolute;left:91440;top:1679575;width:2987675;height:4051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TlK/xAAA&#10;ANwAAAAPAAAAZHJzL2Rvd25yZXYueG1sRI9Ba8JAFITvgv9heYI33SgiGl1FikJBKI3x0ONr9pks&#10;Zt+m2a3Gf98tCB6HmfmGWW87W4sbtd44VjAZJyCIC6cNlwrO+WG0AOEDssbaMSl4kIftpt9bY6rd&#10;nTO6nUIpIoR9igqqEJpUSl9UZNGPXUMcvYtrLYYo21LqFu8Rbms5TZK5tGg4LlTY0FtFxfX0axXs&#10;vjjbm5+P78/skpk8XyZ8nF+VGg663QpEoC68ws/2u1awnM7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05Sv8QAAADcAAAADwAAAAAAAAAAAAAAAACXAgAAZHJzL2Rv&#10;d25yZXYueG1sUEsFBgAAAAAEAAQA9QAAAIgDAAAAAA==&#10;" filled="f" stroked="f">
                  <v:textbox style="mso-next-textbox:#Zone de texte 925" inset="0,0,0,0">
                    <w:txbxContent/>
                  </v:textbox>
                </v:shape>
                <v:shape id="Zone de texte 925" o:spid="_x0000_s1075" type="#_x0000_t202" style="position:absolute;left:91440;top:2083435;width:2987675;height:4051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AvckxAAA&#10;ANwAAAAPAAAAZHJzL2Rvd25yZXYueG1sRI9Ba8JAFITvgv9heYI33SgoGl1FikJBKI3x0ONr9pks&#10;Zt+m2a3Gf98tCB6HmfmGWW87W4sbtd44VjAZJyCIC6cNlwrO+WG0AOEDssbaMSl4kIftpt9bY6rd&#10;nTO6nUIpIoR9igqqEJpUSl9UZNGPXUMcvYtrLYYo21LqFu8Rbms5TZK5tGg4LlTY0FtFxfX0axXs&#10;vjjbm5+P78/skpk8XyZ8nF+VGg663QpEoC68ws/2u1awnM7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AL3JMQAAADc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860E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0CFDEB4" wp14:editId="3B5662E8">
                <wp:simplePos x="0" y="0"/>
                <wp:positionH relativeFrom="page">
                  <wp:posOffset>3937635</wp:posOffset>
                </wp:positionH>
                <wp:positionV relativeFrom="page">
                  <wp:posOffset>1852295</wp:posOffset>
                </wp:positionV>
                <wp:extent cx="3374390" cy="228600"/>
                <wp:effectExtent l="0" t="0" r="0" b="0"/>
                <wp:wrapThrough wrapText="bothSides">
                  <wp:wrapPolygon edited="0">
                    <wp:start x="163" y="0"/>
                    <wp:lineTo x="163" y="19200"/>
                    <wp:lineTo x="21299" y="19200"/>
                    <wp:lineTo x="21299" y="0"/>
                    <wp:lineTo x="163" y="0"/>
                  </wp:wrapPolygon>
                </wp:wrapThrough>
                <wp:docPr id="27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439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5C35846" w14:textId="3C487BA5" w:rsidR="00073BB5" w:rsidRDefault="00073BB5" w:rsidP="00F860E8">
                            <w:pPr>
                              <w:pStyle w:val="Titre4"/>
                              <w:jc w:val="center"/>
                            </w:pPr>
                            <w:r>
                              <w:t>PASCAL BARRÉ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2" o:spid="_x0000_s1076" type="#_x0000_t202" style="position:absolute;left:0;text-align:left;margin-left:310.05pt;margin-top:145.85pt;width:265.7pt;height:18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45C35846" w14:textId="3C487BA5" w:rsidR="00073BB5" w:rsidRDefault="00073BB5" w:rsidP="00F860E8">
                      <w:pPr>
                        <w:pStyle w:val="Titre4"/>
                        <w:jc w:val="center"/>
                      </w:pPr>
                      <w:r>
                        <w:t>PASCAL BARRÉ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65F4">
        <w:rPr>
          <w:noProof/>
          <w:lang w:val="fr-FR" w:eastAsia="fr-FR"/>
        </w:rPr>
        <w:drawing>
          <wp:anchor distT="0" distB="0" distL="118745" distR="118745" simplePos="0" relativeHeight="251673088" behindDoc="0" locked="0" layoutInCell="1" allowOverlap="1" wp14:anchorId="07B4A831" wp14:editId="7C1D3A84">
            <wp:simplePos x="0" y="0"/>
            <wp:positionH relativeFrom="page">
              <wp:posOffset>758825</wp:posOffset>
            </wp:positionH>
            <wp:positionV relativeFrom="page">
              <wp:posOffset>655320</wp:posOffset>
            </wp:positionV>
            <wp:extent cx="2997835" cy="2065020"/>
            <wp:effectExtent l="330200" t="304800" r="329565" b="322580"/>
            <wp:wrapSquare wrapText="bothSides"/>
            <wp:docPr id="74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744" descr="::nfc5:42-179833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065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F2DE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DE22909" wp14:editId="085ACACD">
                <wp:simplePos x="0" y="0"/>
                <wp:positionH relativeFrom="page">
                  <wp:posOffset>640080</wp:posOffset>
                </wp:positionH>
                <wp:positionV relativeFrom="page">
                  <wp:posOffset>3296285</wp:posOffset>
                </wp:positionV>
                <wp:extent cx="3017520" cy="410845"/>
                <wp:effectExtent l="0" t="0" r="0" b="20955"/>
                <wp:wrapThrough wrapText="bothSides">
                  <wp:wrapPolygon edited="0">
                    <wp:start x="182" y="0"/>
                    <wp:lineTo x="182" y="21366"/>
                    <wp:lineTo x="21273" y="21366"/>
                    <wp:lineTo x="21273" y="0"/>
                    <wp:lineTo x="182" y="0"/>
                  </wp:wrapPolygon>
                </wp:wrapThrough>
                <wp:docPr id="1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9D03EB" w14:textId="03DAEF2D" w:rsidR="00073BB5" w:rsidRPr="00F860E8" w:rsidRDefault="00073BB5" w:rsidP="00F860E8">
                            <w:pPr>
                              <w:pStyle w:val="Boxheading-medium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860E8">
                              <w:rPr>
                                <w:sz w:val="32"/>
                                <w:szCs w:val="32"/>
                              </w:rPr>
                              <w:t>STEPHANE ADAM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77" type="#_x0000_t202" style="position:absolute;left:0;text-align:left;margin-left:50.4pt;margin-top:259.55pt;width:237.6pt;height:32.3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0F9D03EB" w14:textId="03DAEF2D" w:rsidR="00073BB5" w:rsidRPr="00F860E8" w:rsidRDefault="00073BB5" w:rsidP="00F860E8">
                      <w:pPr>
                        <w:pStyle w:val="Boxheading-medium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860E8">
                        <w:rPr>
                          <w:sz w:val="32"/>
                          <w:szCs w:val="32"/>
                        </w:rPr>
                        <w:t>STEPHANE ADAM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F2DE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406D4DC" wp14:editId="1E22BCDE">
                <wp:simplePos x="0" y="0"/>
                <wp:positionH relativeFrom="page">
                  <wp:posOffset>548640</wp:posOffset>
                </wp:positionH>
                <wp:positionV relativeFrom="page">
                  <wp:posOffset>548640</wp:posOffset>
                </wp:positionV>
                <wp:extent cx="3200400" cy="2194560"/>
                <wp:effectExtent l="2540" t="2540" r="0" b="0"/>
                <wp:wrapNone/>
                <wp:docPr id="16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1945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43.2pt;margin-top:43.2pt;width:252pt;height:172.8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" fillcolor="#f0b382 [1941]" stroked="f" strokecolor="#b3cfff" strokeweight="1.5pt">
                <v:shadow opacity="42597f" mv:blur="38100f" offset="0,2pt"/>
                <v:textbox inset=",7.2pt,,7.2pt"/>
                <w10:wrap anchorx="page" anchory="page"/>
              </v:rect>
            </w:pict>
          </mc:Fallback>
        </mc:AlternateContent>
      </w:r>
    </w:p>
    <w:p w14:paraId="20D51A41" w14:textId="609EE6B7" w:rsidR="00FC56DB" w:rsidRDefault="00D9769E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B05E241" wp14:editId="35B45270">
                <wp:simplePos x="0" y="0"/>
                <wp:positionH relativeFrom="page">
                  <wp:posOffset>2692400</wp:posOffset>
                </wp:positionH>
                <wp:positionV relativeFrom="page">
                  <wp:posOffset>9156700</wp:posOffset>
                </wp:positionV>
                <wp:extent cx="1834515" cy="647700"/>
                <wp:effectExtent l="0" t="0" r="0" b="12700"/>
                <wp:wrapThrough wrapText="bothSides">
                  <wp:wrapPolygon edited="0">
                    <wp:start x="299" y="0"/>
                    <wp:lineTo x="299" y="21176"/>
                    <wp:lineTo x="20935" y="21176"/>
                    <wp:lineTo x="20935" y="0"/>
                    <wp:lineTo x="299" y="0"/>
                  </wp:wrapPolygon>
                </wp:wrapThrough>
                <wp:docPr id="737" name="Zone de texte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2B6EB" w14:textId="7023ECDB" w:rsidR="00D9769E" w:rsidRDefault="00D9769E">
                            <w:r>
                              <w:t xml:space="preserve">1976 </w:t>
                            </w:r>
                            <w:proofErr w:type="spellStart"/>
                            <w:r>
                              <w:t>Sotteville</w:t>
                            </w:r>
                            <w:proofErr w:type="spellEnd"/>
                            <w:r>
                              <w:t>-les-</w:t>
                            </w:r>
                            <w:proofErr w:type="gramStart"/>
                            <w:r>
                              <w:t>Rouen :</w:t>
                            </w:r>
                            <w:proofErr w:type="gramEnd"/>
                          </w:p>
                          <w:p w14:paraId="0AD6DE89" w14:textId="2D428B84" w:rsidR="00D9769E" w:rsidRDefault="00D9769E">
                            <w:r>
                              <w:t xml:space="preserve">P </w:t>
                            </w:r>
                            <w:proofErr w:type="spellStart"/>
                            <w:r>
                              <w:t>Barré</w:t>
                            </w:r>
                            <w:proofErr w:type="spellEnd"/>
                            <w:r>
                              <w:t xml:space="preserve">-P </w:t>
                            </w:r>
                            <w:proofErr w:type="spellStart"/>
                            <w:r>
                              <w:t>Barré</w:t>
                            </w:r>
                            <w:proofErr w:type="spellEnd"/>
                            <w:r>
                              <w:t xml:space="preserve">-S Adam-J </w:t>
                            </w:r>
                            <w:proofErr w:type="spellStart"/>
                            <w:r>
                              <w:t>Chédeville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7" o:spid="_x0000_s1078" type="#_x0000_t202" style="position:absolute;margin-left:212pt;margin-top:721pt;width:144.45pt;height:51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YuGtwCAAAnBgAADgAAAGRycy9lMm9Eb2MueG1srFTdT9swEH+ftP/B8ntJUlIK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" mv:complextextbox="1" filled="f" stroked="f">
                <v:textbox>
                  <w:txbxContent>
                    <w:p w14:paraId="1832B6EB" w14:textId="7023ECDB" w:rsidR="00D9769E" w:rsidRDefault="00D9769E">
                      <w:r>
                        <w:t xml:space="preserve">1976 </w:t>
                      </w:r>
                      <w:proofErr w:type="spellStart"/>
                      <w:r>
                        <w:t>Sotteville</w:t>
                      </w:r>
                      <w:proofErr w:type="spellEnd"/>
                      <w:r>
                        <w:t>-les-</w:t>
                      </w:r>
                      <w:proofErr w:type="gramStart"/>
                      <w:r>
                        <w:t>Rouen :</w:t>
                      </w:r>
                      <w:proofErr w:type="gramEnd"/>
                    </w:p>
                    <w:p w14:paraId="0AD6DE89" w14:textId="2D428B84" w:rsidR="00D9769E" w:rsidRDefault="00D9769E">
                      <w:r>
                        <w:t xml:space="preserve">P </w:t>
                      </w:r>
                      <w:proofErr w:type="spellStart"/>
                      <w:r>
                        <w:t>Barré</w:t>
                      </w:r>
                      <w:proofErr w:type="spellEnd"/>
                      <w:r>
                        <w:t xml:space="preserve">-P </w:t>
                      </w:r>
                      <w:proofErr w:type="spellStart"/>
                      <w:r>
                        <w:t>Barré</w:t>
                      </w:r>
                      <w:proofErr w:type="spellEnd"/>
                      <w:r>
                        <w:t xml:space="preserve">-S Adam-J </w:t>
                      </w:r>
                      <w:proofErr w:type="spellStart"/>
                      <w:r>
                        <w:t>Chédeville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73BB5">
        <w:rPr>
          <w:noProof/>
          <w:lang w:val="fr-FR" w:eastAsia="fr-FR"/>
        </w:rPr>
        <w:drawing>
          <wp:anchor distT="0" distB="0" distL="114300" distR="114300" simplePos="0" relativeHeight="251696640" behindDoc="0" locked="0" layoutInCell="1" allowOverlap="1" wp14:anchorId="04F378C0" wp14:editId="61CB5898">
            <wp:simplePos x="0" y="0"/>
            <wp:positionH relativeFrom="page">
              <wp:posOffset>850900</wp:posOffset>
            </wp:positionH>
            <wp:positionV relativeFrom="page">
              <wp:posOffset>3521710</wp:posOffset>
            </wp:positionV>
            <wp:extent cx="5426075" cy="6346190"/>
            <wp:effectExtent l="0" t="0" r="9525" b="3810"/>
            <wp:wrapThrough wrapText="bothSides">
              <wp:wrapPolygon edited="0">
                <wp:start x="0" y="0"/>
                <wp:lineTo x="0" y="21527"/>
                <wp:lineTo x="21537" y="21527"/>
                <wp:lineTo x="21537" y="0"/>
                <wp:lineTo x="0" y="0"/>
              </wp:wrapPolygon>
            </wp:wrapThrough>
            <wp:docPr id="765" name="Imag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ériser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BB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3792F1D7" wp14:editId="5112AB1D">
                <wp:simplePos x="0" y="0"/>
                <wp:positionH relativeFrom="page">
                  <wp:posOffset>542925</wp:posOffset>
                </wp:positionH>
                <wp:positionV relativeFrom="page">
                  <wp:posOffset>542290</wp:posOffset>
                </wp:positionV>
                <wp:extent cx="6482715" cy="2721610"/>
                <wp:effectExtent l="0" t="0" r="0" b="0"/>
                <wp:wrapTight wrapText="bothSides">
                  <wp:wrapPolygon edited="0">
                    <wp:start x="0" y="0"/>
                    <wp:lineTo x="0" y="21368"/>
                    <wp:lineTo x="21496" y="21368"/>
                    <wp:lineTo x="21496" y="0"/>
                    <wp:lineTo x="0" y="0"/>
                  </wp:wrapPolygon>
                </wp:wrapTight>
                <wp:docPr id="5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27216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42.75pt;margin-top:42.7pt;width:510.45pt;height:214.3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" o:allowincell="f" fillcolor="#a63212 [3204]" stroked="f" strokecolor="#b3cfff" strokeweight="1.5pt">
                <v:shadow opacity="42597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073BB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A85B78" wp14:editId="543B66F4">
                <wp:simplePos x="0" y="0"/>
                <wp:positionH relativeFrom="page">
                  <wp:posOffset>685800</wp:posOffset>
                </wp:positionH>
                <wp:positionV relativeFrom="page">
                  <wp:posOffset>546100</wp:posOffset>
                </wp:positionV>
                <wp:extent cx="6400800" cy="2378075"/>
                <wp:effectExtent l="0" t="0" r="0" b="9525"/>
                <wp:wrapThrough wrapText="bothSides">
                  <wp:wrapPolygon edited="0">
                    <wp:start x="86" y="0"/>
                    <wp:lineTo x="86" y="21456"/>
                    <wp:lineTo x="21429" y="21456"/>
                    <wp:lineTo x="21429" y="0"/>
                    <wp:lineTo x="86" y="0"/>
                  </wp:wrapPolygon>
                </wp:wrapThrough>
                <wp:docPr id="7" name="Text 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37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51655CC" w14:textId="53E9BF78" w:rsidR="00073BB5" w:rsidRPr="00073BB5" w:rsidRDefault="00073BB5">
                            <w:pPr>
                              <w:pStyle w:val="BoxText-Left"/>
                              <w:rPr>
                                <w:sz w:val="24"/>
                              </w:rPr>
                            </w:pPr>
                            <w:r w:rsidRPr="00073BB5">
                              <w:rPr>
                                <w:sz w:val="24"/>
                              </w:rPr>
                              <w:t xml:space="preserve">Pour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contextualiser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la performance du 4x100 junior du NAC en 1978, </w:t>
                            </w:r>
                            <w:proofErr w:type="spellStart"/>
                            <w:proofErr w:type="gramStart"/>
                            <w:r w:rsidRPr="00073BB5">
                              <w:rPr>
                                <w:sz w:val="24"/>
                              </w:rPr>
                              <w:t>il</w:t>
                            </w:r>
                            <w:proofErr w:type="spellEnd"/>
                            <w:proofErr w:type="gram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est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utile de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rappeler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que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cette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équipe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était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compose</w:t>
                            </w:r>
                            <w:r>
                              <w:rPr>
                                <w:sz w:val="24"/>
                              </w:rPr>
                              <w:t>ée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073BB5">
                              <w:rPr>
                                <w:sz w:val="24"/>
                              </w:rPr>
                              <w:t>de 2 junior</w:t>
                            </w:r>
                            <w:r>
                              <w:rPr>
                                <w:sz w:val="24"/>
                              </w:rPr>
                              <w:t>s</w:t>
                            </w:r>
                            <w:r w:rsidRPr="00073BB5">
                              <w:rPr>
                                <w:sz w:val="24"/>
                              </w:rPr>
                              <w:t xml:space="preserve"> 1 et 2 cadets 2. </w:t>
                            </w:r>
                            <w:proofErr w:type="gramStart"/>
                            <w:r w:rsidRPr="00073BB5">
                              <w:rPr>
                                <w:sz w:val="24"/>
                              </w:rPr>
                              <w:t>Elle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était</w:t>
                            </w:r>
                            <w:proofErr w:type="spellEnd"/>
                            <w:proofErr w:type="gram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pratiquement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mê</w:t>
                            </w:r>
                            <w:r w:rsidRPr="00073BB5">
                              <w:rPr>
                                <w:sz w:val="24"/>
                              </w:rPr>
                              <w:t>me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depuis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1974 en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catégorie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minime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. Le record de France junior (40”05)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est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l’aboutissement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d’une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longue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é</w:t>
                            </w:r>
                            <w:r w:rsidRPr="00073BB5">
                              <w:rPr>
                                <w:sz w:val="24"/>
                              </w:rPr>
                              <w:t>volution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puisqu’il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n’aura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pas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fallu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moins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de six records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successifs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pour passer de 41”5 </w:t>
                            </w:r>
                            <w:proofErr w:type="gramStart"/>
                            <w:r w:rsidRPr="00073BB5">
                              <w:rPr>
                                <w:sz w:val="24"/>
                              </w:rPr>
                              <w:t xml:space="preserve">(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ancien</w:t>
                            </w:r>
                            <w:proofErr w:type="spellEnd"/>
                            <w:proofErr w:type="gramEnd"/>
                            <w:r w:rsidRPr="00073BB5">
                              <w:rPr>
                                <w:sz w:val="24"/>
                              </w:rPr>
                              <w:t xml:space="preserve"> record) à 40”05.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Soit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39”9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manuel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chrono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qui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constituait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le record du monde des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 xml:space="preserve">nations </w:t>
                            </w:r>
                            <w:r w:rsidRPr="00073BB5">
                              <w:rPr>
                                <w:sz w:val="24"/>
                              </w:rPr>
                              <w:t xml:space="preserve"> de</w:t>
                            </w:r>
                            <w:proofErr w:type="gram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l’équipe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des USA du grand Jesse Owens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jusqu’en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1956 . Comment ne pas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penser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que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la performance du NAC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puisse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ne pas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avoir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été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l’une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des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toutes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meilleures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performances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mondiales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relais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de club en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1978 ?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073BB5">
                              <w:rPr>
                                <w:sz w:val="24"/>
                              </w:rPr>
                              <w:t xml:space="preserve">Il </w:t>
                            </w:r>
                            <w:proofErr w:type="spellStart"/>
                            <w:proofErr w:type="gramStart"/>
                            <w:r w:rsidRPr="00073BB5">
                              <w:rPr>
                                <w:sz w:val="24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très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rare de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trouver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une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équip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de club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pouvant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rivaliser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avec</w:t>
                            </w:r>
                            <w:r w:rsidRPr="00073BB5">
                              <w:rPr>
                                <w:sz w:val="24"/>
                              </w:rPr>
                              <w:t xml:space="preserve"> les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equip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 w:rsidRPr="00073BB5">
                              <w:rPr>
                                <w:sz w:val="24"/>
                              </w:rPr>
                              <w:t>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nationales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. Or le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relais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du NAC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aurait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</w:rPr>
                              <w:t>pu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être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sur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tous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073BB5">
                              <w:rPr>
                                <w:sz w:val="24"/>
                              </w:rPr>
                              <w:t xml:space="preserve">les podiums des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championnats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européens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juniors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depuis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1973. Il en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va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mê</w:t>
                            </w:r>
                            <w:r w:rsidRPr="00073BB5">
                              <w:rPr>
                                <w:sz w:val="24"/>
                              </w:rPr>
                              <w:t>me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pour le record de France du 4x200 m de 1980 qui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serait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là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encore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une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des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meilleures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performances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mndiales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dans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073BB5">
                              <w:rPr>
                                <w:sz w:val="24"/>
                              </w:rPr>
                              <w:t xml:space="preserve">la 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catégorie</w:t>
                            </w:r>
                            <w:proofErr w:type="spellEnd"/>
                            <w:proofErr w:type="gram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Espoir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4875D5E6" w14:textId="42480A1C" w:rsidR="00073BB5" w:rsidRPr="00073BB5" w:rsidRDefault="00073BB5">
                            <w:pPr>
                              <w:pStyle w:val="BoxText-Left"/>
                              <w:rPr>
                                <w:sz w:val="24"/>
                              </w:rPr>
                            </w:pP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Enfin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, à la lecture du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palmarès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du club entre les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années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1974 et 1987, le s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sprinteurs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du NAC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àontvraiment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marqué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l’histoire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du sprint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français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avec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une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vingtaine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titres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nationaux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toutes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federations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confondues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, un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titre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cham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-pion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d’Europe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Deux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records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d’Europe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et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trois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médailles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73BB5">
                              <w:rPr>
                                <w:sz w:val="24"/>
                              </w:rPr>
                              <w:t>mondiales</w:t>
                            </w:r>
                            <w:proofErr w:type="spellEnd"/>
                            <w:r w:rsidRPr="00073BB5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8" o:spid="_x0000_s1079" type="#_x0000_t202" style="position:absolute;margin-left:54pt;margin-top:43pt;width:7in;height:187.25pt;z-index:2516546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" mv:complextextbox="1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651655CC" w14:textId="53E9BF78" w:rsidR="00073BB5" w:rsidRPr="00073BB5" w:rsidRDefault="00073BB5">
                      <w:pPr>
                        <w:pStyle w:val="BoxText-Left"/>
                        <w:rPr>
                          <w:sz w:val="24"/>
                        </w:rPr>
                      </w:pPr>
                      <w:r w:rsidRPr="00073BB5">
                        <w:rPr>
                          <w:sz w:val="24"/>
                        </w:rPr>
                        <w:t xml:space="preserve">Pour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contextualiser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la performance du 4x100 junior du NAC en 1978, </w:t>
                      </w:r>
                      <w:proofErr w:type="spellStart"/>
                      <w:proofErr w:type="gramStart"/>
                      <w:r w:rsidRPr="00073BB5">
                        <w:rPr>
                          <w:sz w:val="24"/>
                        </w:rPr>
                        <w:t>il</w:t>
                      </w:r>
                      <w:proofErr w:type="spellEnd"/>
                      <w:proofErr w:type="gram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est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utile de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rappeler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que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cette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équipe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était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compose</w:t>
                      </w:r>
                      <w:r>
                        <w:rPr>
                          <w:sz w:val="24"/>
                        </w:rPr>
                        <w:t>ée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r w:rsidRPr="00073BB5">
                        <w:rPr>
                          <w:sz w:val="24"/>
                        </w:rPr>
                        <w:t>de 2 junior</w:t>
                      </w:r>
                      <w:r>
                        <w:rPr>
                          <w:sz w:val="24"/>
                        </w:rPr>
                        <w:t>s</w:t>
                      </w:r>
                      <w:r w:rsidRPr="00073BB5">
                        <w:rPr>
                          <w:sz w:val="24"/>
                        </w:rPr>
                        <w:t xml:space="preserve"> 1 et 2 cadets 2. </w:t>
                      </w:r>
                      <w:proofErr w:type="gramStart"/>
                      <w:r w:rsidRPr="00073BB5">
                        <w:rPr>
                          <w:sz w:val="24"/>
                        </w:rPr>
                        <w:t>Elle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était</w:t>
                      </w:r>
                      <w:proofErr w:type="spellEnd"/>
                      <w:proofErr w:type="gram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pratiquement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la </w:t>
                      </w:r>
                      <w:proofErr w:type="spellStart"/>
                      <w:r>
                        <w:rPr>
                          <w:sz w:val="24"/>
                        </w:rPr>
                        <w:t>mê</w:t>
                      </w:r>
                      <w:r w:rsidRPr="00073BB5">
                        <w:rPr>
                          <w:sz w:val="24"/>
                        </w:rPr>
                        <w:t>me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depuis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1974 en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catégorie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minime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. Le record de France junior (40”05)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est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l’aboutissement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d’une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longue </w:t>
                      </w:r>
                      <w:proofErr w:type="spellStart"/>
                      <w:r>
                        <w:rPr>
                          <w:sz w:val="24"/>
                        </w:rPr>
                        <w:t>é</w:t>
                      </w:r>
                      <w:r w:rsidRPr="00073BB5">
                        <w:rPr>
                          <w:sz w:val="24"/>
                        </w:rPr>
                        <w:t>volution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puisqu’il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n’aura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pas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fallu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moins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de six records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successifs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pour passer de 41”5 </w:t>
                      </w:r>
                      <w:proofErr w:type="gramStart"/>
                      <w:r w:rsidRPr="00073BB5">
                        <w:rPr>
                          <w:sz w:val="24"/>
                        </w:rPr>
                        <w:t xml:space="preserve">(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ancien</w:t>
                      </w:r>
                      <w:proofErr w:type="spellEnd"/>
                      <w:proofErr w:type="gramEnd"/>
                      <w:r w:rsidRPr="00073BB5">
                        <w:rPr>
                          <w:sz w:val="24"/>
                        </w:rPr>
                        <w:t xml:space="preserve"> record) à 40”05.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Soit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39”9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manuel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chrono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qui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constituait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le record du monde des </w:t>
                      </w:r>
                      <w:proofErr w:type="gramStart"/>
                      <w:r>
                        <w:rPr>
                          <w:sz w:val="24"/>
                        </w:rPr>
                        <w:t xml:space="preserve">nations </w:t>
                      </w:r>
                      <w:r w:rsidRPr="00073BB5">
                        <w:rPr>
                          <w:sz w:val="24"/>
                        </w:rPr>
                        <w:t xml:space="preserve"> de</w:t>
                      </w:r>
                      <w:proofErr w:type="gram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l’équipe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des USA du grand Jesse Owens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jusqu’en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1956 . Comment ne pas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penser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que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la performance du NAC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puisse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ne pas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avoir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été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l’une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des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toutes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meilleures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performances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mondiales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des </w:t>
                      </w:r>
                      <w:proofErr w:type="spellStart"/>
                      <w:r>
                        <w:rPr>
                          <w:sz w:val="24"/>
                        </w:rPr>
                        <w:t>relais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de club en </w:t>
                      </w:r>
                      <w:proofErr w:type="gramStart"/>
                      <w:r>
                        <w:rPr>
                          <w:sz w:val="24"/>
                        </w:rPr>
                        <w:t>1978 ?</w:t>
                      </w:r>
                      <w:proofErr w:type="gramEnd"/>
                      <w:r>
                        <w:rPr>
                          <w:sz w:val="24"/>
                        </w:rPr>
                        <w:t xml:space="preserve"> </w:t>
                      </w:r>
                      <w:r w:rsidRPr="00073BB5">
                        <w:rPr>
                          <w:sz w:val="24"/>
                        </w:rPr>
                        <w:t xml:space="preserve">Il </w:t>
                      </w:r>
                      <w:proofErr w:type="spellStart"/>
                      <w:proofErr w:type="gramStart"/>
                      <w:r w:rsidRPr="00073BB5">
                        <w:rPr>
                          <w:sz w:val="24"/>
                        </w:rPr>
                        <w:t>est</w:t>
                      </w:r>
                      <w:proofErr w:type="spellEnd"/>
                      <w:proofErr w:type="gram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très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rare de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trouver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une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équip</w:t>
                      </w:r>
                      <w:r>
                        <w:rPr>
                          <w:sz w:val="24"/>
                        </w:rPr>
                        <w:t>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de club </w:t>
                      </w:r>
                      <w:proofErr w:type="spellStart"/>
                      <w:r>
                        <w:rPr>
                          <w:sz w:val="24"/>
                        </w:rPr>
                        <w:t>pouvant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rivaliser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avec</w:t>
                      </w:r>
                      <w:r w:rsidRPr="00073BB5">
                        <w:rPr>
                          <w:sz w:val="24"/>
                        </w:rPr>
                        <w:t xml:space="preserve"> les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equip</w:t>
                      </w:r>
                      <w:r>
                        <w:rPr>
                          <w:sz w:val="24"/>
                        </w:rPr>
                        <w:t>e</w:t>
                      </w:r>
                      <w:r w:rsidRPr="00073BB5">
                        <w:rPr>
                          <w:sz w:val="24"/>
                        </w:rPr>
                        <w:t>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nationales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. Or le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relais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du NAC </w:t>
                      </w:r>
                      <w:proofErr w:type="spellStart"/>
                      <w:r>
                        <w:rPr>
                          <w:sz w:val="24"/>
                        </w:rPr>
                        <w:t>aurait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4"/>
                        </w:rPr>
                        <w:t>pu</w:t>
                      </w:r>
                      <w:proofErr w:type="spellEnd"/>
                      <w:proofErr w:type="gram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être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sur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tous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r w:rsidRPr="00073BB5">
                        <w:rPr>
                          <w:sz w:val="24"/>
                        </w:rPr>
                        <w:t xml:space="preserve">les podiums des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championnats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européens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juniors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depuis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1973. Il en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va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4"/>
                        </w:rPr>
                        <w:t>mê</w:t>
                      </w:r>
                      <w:r w:rsidRPr="00073BB5">
                        <w:rPr>
                          <w:sz w:val="24"/>
                        </w:rPr>
                        <w:t>me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pour le record de France du 4x200 m de 1980 qui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serait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là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encore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une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des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meilleures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performances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mndiales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dans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 w:rsidRPr="00073BB5">
                        <w:rPr>
                          <w:sz w:val="24"/>
                        </w:rPr>
                        <w:t xml:space="preserve">la 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catégorie</w:t>
                      </w:r>
                      <w:proofErr w:type="spellEnd"/>
                      <w:proofErr w:type="gram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Espoir</w:t>
                      </w:r>
                      <w:proofErr w:type="spellEnd"/>
                      <w:r w:rsidRPr="00073BB5">
                        <w:rPr>
                          <w:sz w:val="24"/>
                        </w:rPr>
                        <w:t>.</w:t>
                      </w:r>
                    </w:p>
                    <w:p w14:paraId="4875D5E6" w14:textId="42480A1C" w:rsidR="00073BB5" w:rsidRPr="00073BB5" w:rsidRDefault="00073BB5">
                      <w:pPr>
                        <w:pStyle w:val="BoxText-Left"/>
                        <w:rPr>
                          <w:sz w:val="24"/>
                        </w:rPr>
                      </w:pPr>
                      <w:proofErr w:type="spellStart"/>
                      <w:r w:rsidRPr="00073BB5">
                        <w:rPr>
                          <w:sz w:val="24"/>
                        </w:rPr>
                        <w:t>Enfin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, à la lecture du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palmarès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du club entre les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années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1974 et 1987, le s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sprinteurs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du NAC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àontvraiment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marqué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l’histoire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du sprint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français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avec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une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vingtaine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de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titres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nationaux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toutes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federations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confondues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, un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titre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de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cham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-pion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d’Europe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Deux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records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d’Europe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et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trois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médailles</w:t>
                      </w:r>
                      <w:proofErr w:type="spellEnd"/>
                      <w:r w:rsidRPr="00073BB5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073BB5">
                        <w:rPr>
                          <w:sz w:val="24"/>
                        </w:rPr>
                        <w:t>mondiales</w:t>
                      </w:r>
                      <w:proofErr w:type="spellEnd"/>
                      <w:r w:rsidRPr="00073BB5"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33FED">
        <w:rPr>
          <w:noProof/>
          <w:lang w:val="fr-FR" w:eastAsia="fr-FR"/>
        </w:rPr>
        <w:drawing>
          <wp:anchor distT="0" distB="0" distL="114300" distR="114300" simplePos="0" relativeHeight="251697664" behindDoc="0" locked="0" layoutInCell="1" allowOverlap="1" wp14:anchorId="68BE7BE9" wp14:editId="16F56321">
            <wp:simplePos x="0" y="0"/>
            <wp:positionH relativeFrom="page">
              <wp:posOffset>4520565</wp:posOffset>
            </wp:positionH>
            <wp:positionV relativeFrom="page">
              <wp:posOffset>8172450</wp:posOffset>
            </wp:positionV>
            <wp:extent cx="2736215" cy="1530985"/>
            <wp:effectExtent l="228600" t="355600" r="260985" b="450215"/>
            <wp:wrapTight wrapText="bothSides">
              <wp:wrapPolygon edited="0">
                <wp:start x="-2207" y="286"/>
                <wp:lineTo x="-1339" y="12456"/>
                <wp:lineTo x="-373" y="23843"/>
                <wp:lineTo x="14801" y="23003"/>
                <wp:lineTo x="14995" y="22916"/>
                <wp:lineTo x="22923" y="21975"/>
                <wp:lineTo x="23214" y="22584"/>
                <wp:lineTo x="23992" y="22238"/>
                <wp:lineTo x="24090" y="21456"/>
                <wp:lineTo x="22594" y="1810"/>
                <wp:lineTo x="21089" y="-3060"/>
                <wp:lineTo x="20752" y="-8449"/>
                <wp:lineTo x="-456" y="-493"/>
                <wp:lineTo x="-2207" y="286"/>
              </wp:wrapPolygon>
            </wp:wrapTight>
            <wp:docPr id="74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laceholder" descr="::nfc5:42-17983477.jp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838534">
                      <a:off x="0" y="0"/>
                      <a:ext cx="2736215" cy="1530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56DB">
      <w:headerReference w:type="first" r:id="rId20"/>
      <w:footerReference w:type="first" r:id="rId21"/>
      <w:pgSz w:w="11909" w:h="16834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FB2DEE" w14:textId="77777777" w:rsidR="004310C7" w:rsidRDefault="004310C7">
      <w:r>
        <w:separator/>
      </w:r>
    </w:p>
  </w:endnote>
  <w:endnote w:type="continuationSeparator" w:id="0">
    <w:p w14:paraId="287233A6" w14:textId="77777777" w:rsidR="004310C7" w:rsidRDefault="00431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47917" w14:textId="77777777" w:rsidR="00073BB5" w:rsidRDefault="00073BB5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E657BB" w14:textId="77777777" w:rsidR="004310C7" w:rsidRDefault="004310C7">
      <w:r>
        <w:separator/>
      </w:r>
    </w:p>
  </w:footnote>
  <w:footnote w:type="continuationSeparator" w:id="0">
    <w:p w14:paraId="085194A2" w14:textId="77777777" w:rsidR="004310C7" w:rsidRDefault="004310C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7CAE8" w14:textId="5056C4A5" w:rsidR="00073BB5" w:rsidRDefault="00073BB5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553F7" w14:textId="77777777" w:rsidR="00073BB5" w:rsidRDefault="00073BB5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176B57D" wp14:editId="521D4F0E">
              <wp:simplePos x="0" y="0"/>
              <wp:positionH relativeFrom="margin">
                <wp:posOffset>1905</wp:posOffset>
              </wp:positionH>
              <wp:positionV relativeFrom="margin">
                <wp:posOffset>-179705</wp:posOffset>
              </wp:positionV>
              <wp:extent cx="6647180" cy="9774555"/>
              <wp:effectExtent l="0" t="0" r="20320" b="17145"/>
              <wp:wrapTight wrapText="bothSides">
                <wp:wrapPolygon edited="0">
                  <wp:start x="0" y="0"/>
                  <wp:lineTo x="0" y="21596"/>
                  <wp:lineTo x="21604" y="21596"/>
                  <wp:lineTo x="21604" y="0"/>
                  <wp:lineTo x="0" y="0"/>
                </wp:wrapPolygon>
              </wp:wrapTight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7180" cy="977455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B3CF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6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.15pt;margin-top:-14.1pt;width:523.4pt;height:769.6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" o:allowincell="f" filled="f" fillcolor="#b3cfff" strokecolor="#a63212 [3204]" strokeweight="1pt">
              <v:fill color2="#3f80cd" focus="100%" type="gradient">
                <o:fill v:ext="view" type="gradientUnscaled"/>
              </v:fill>
              <v:shadow opacity="42597f" mv:blur="38100f" offset="0,2pt"/>
              <v:textbox inset=",7.2pt,,7.2pt"/>
              <w10:wrap type="tight"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8C118" w14:textId="77777777" w:rsidR="00073BB5" w:rsidRDefault="00073BB5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7" behindDoc="0" locked="0" layoutInCell="0" allowOverlap="1" wp14:anchorId="496EB356" wp14:editId="36E2CF9F">
              <wp:simplePos x="0" y="0"/>
              <wp:positionH relativeFrom="margin">
                <wp:posOffset>1905</wp:posOffset>
              </wp:positionH>
              <wp:positionV relativeFrom="margin">
                <wp:posOffset>-184150</wp:posOffset>
              </wp:positionV>
              <wp:extent cx="6647180" cy="9774555"/>
              <wp:effectExtent l="0" t="0" r="20320" b="17145"/>
              <wp:wrapTight wrapText="bothSides">
                <wp:wrapPolygon edited="0">
                  <wp:start x="0" y="0"/>
                  <wp:lineTo x="0" y="21596"/>
                  <wp:lineTo x="21604" y="21596"/>
                  <wp:lineTo x="21604" y="0"/>
                  <wp:lineTo x="0" y="0"/>
                </wp:wrapPolygon>
              </wp:wrapTight>
              <wp:docPr id="1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7180" cy="977455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B3CF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6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.15pt;margin-top:-14.45pt;width:523.4pt;height:769.65pt;z-index:251659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" o:allowincell="f" filled="f" fillcolor="#b3cfff" strokecolor="#a63212 [3204]" strokeweight="1pt">
              <v:fill color2="#3f80cd" focus="100%" type="gradient">
                <o:fill v:ext="view" type="gradientUnscaled"/>
              </v:fill>
              <v:shadow opacity="42597f" mv:blur="38100f" offset="0,2pt"/>
              <v:textbox inset=",7.2pt,,7.2pt"/>
              <w10:wrap type="tight"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58A52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B3A02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0C10FD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0818E9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841EF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9529B3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2365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D28805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E54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D02F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CEFE9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hyphenationZone w:val="425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FSVPasteboard_" w:val="5"/>
    <w:docVar w:name="_PubVPasteboard_" w:val="4"/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B41871"/>
    <w:rsid w:val="00073BB5"/>
    <w:rsid w:val="00165A7B"/>
    <w:rsid w:val="001F73A2"/>
    <w:rsid w:val="00271D17"/>
    <w:rsid w:val="002F2DE5"/>
    <w:rsid w:val="0038231B"/>
    <w:rsid w:val="003B2B0F"/>
    <w:rsid w:val="004310C7"/>
    <w:rsid w:val="00484E59"/>
    <w:rsid w:val="0054432B"/>
    <w:rsid w:val="005743E7"/>
    <w:rsid w:val="00585C71"/>
    <w:rsid w:val="00680CAE"/>
    <w:rsid w:val="006865C2"/>
    <w:rsid w:val="007309CE"/>
    <w:rsid w:val="007D304D"/>
    <w:rsid w:val="00915A73"/>
    <w:rsid w:val="009A504D"/>
    <w:rsid w:val="009F03F9"/>
    <w:rsid w:val="00AB65F4"/>
    <w:rsid w:val="00B265A8"/>
    <w:rsid w:val="00B41871"/>
    <w:rsid w:val="00B62BA2"/>
    <w:rsid w:val="00C061B7"/>
    <w:rsid w:val="00C33FED"/>
    <w:rsid w:val="00D9769E"/>
    <w:rsid w:val="00E213EE"/>
    <w:rsid w:val="00E274B6"/>
    <w:rsid w:val="00EF078B"/>
    <w:rsid w:val="00F860E8"/>
    <w:rsid w:val="00FC56DB"/>
    <w:rsid w:val="00FC78F6"/>
    <w:rsid w:val="00FD799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2A9F05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85C71"/>
    <w:rPr>
      <w:sz w:val="22"/>
    </w:rPr>
  </w:style>
  <w:style w:type="paragraph" w:styleId="Titre1">
    <w:name w:val="heading 1"/>
    <w:basedOn w:val="Normal"/>
    <w:link w:val="Titre1Car"/>
    <w:pPr>
      <w:spacing w:line="520" w:lineRule="exact"/>
      <w:outlineLvl w:val="0"/>
    </w:pPr>
    <w:rPr>
      <w:rFonts w:asciiTheme="majorHAnsi" w:eastAsiaTheme="majorEastAsia" w:hAnsiTheme="majorHAnsi" w:cstheme="majorBidi"/>
      <w:b/>
      <w:bCs/>
      <w:color w:val="E68230" w:themeColor="accent2"/>
      <w:sz w:val="48"/>
      <w:szCs w:val="32"/>
    </w:rPr>
  </w:style>
  <w:style w:type="paragraph" w:styleId="Titre2">
    <w:name w:val="heading 2"/>
    <w:basedOn w:val="Normal"/>
    <w:link w:val="Titre2Car"/>
    <w:pPr>
      <w:outlineLvl w:val="1"/>
    </w:pPr>
    <w:rPr>
      <w:bCs/>
      <w:color w:val="4C1304" w:themeColor="text2"/>
      <w:sz w:val="36"/>
      <w:szCs w:val="26"/>
    </w:rPr>
  </w:style>
  <w:style w:type="paragraph" w:styleId="Titre3">
    <w:name w:val="heading 3"/>
    <w:basedOn w:val="Normal"/>
    <w:link w:val="Titre3Car"/>
    <w:pPr>
      <w:outlineLvl w:val="2"/>
    </w:pPr>
    <w:rPr>
      <w:rFonts w:asciiTheme="majorHAnsi" w:eastAsiaTheme="majorEastAsia" w:hAnsiTheme="majorHAnsi" w:cstheme="majorBidi"/>
      <w:bCs/>
      <w:color w:val="E68230" w:themeColor="accent2"/>
      <w:sz w:val="40"/>
    </w:rPr>
  </w:style>
  <w:style w:type="paragraph" w:styleId="Titre4">
    <w:name w:val="heading 4"/>
    <w:basedOn w:val="Normal"/>
    <w:link w:val="Titre4Car"/>
    <w:pPr>
      <w:outlineLvl w:val="3"/>
    </w:pPr>
    <w:rPr>
      <w:rFonts w:asciiTheme="majorHAnsi" w:eastAsiaTheme="majorEastAsia" w:hAnsiTheme="majorHAnsi" w:cstheme="majorBidi"/>
      <w:bCs/>
      <w:iCs/>
      <w:color w:val="E68230" w:themeColor="accent2"/>
      <w:sz w:val="28"/>
    </w:rPr>
  </w:style>
  <w:style w:type="paragraph" w:styleId="Titre6">
    <w:name w:val="heading 6"/>
    <w:basedOn w:val="Normal"/>
    <w:link w:val="Titre6Car"/>
    <w:pPr>
      <w:keepNext/>
      <w:keepLines/>
      <w:jc w:val="right"/>
      <w:outlineLvl w:val="5"/>
    </w:pPr>
    <w:rPr>
      <w:rFonts w:asciiTheme="majorHAnsi" w:eastAsiaTheme="majorEastAsia" w:hAnsiTheme="majorHAnsi" w:cstheme="majorBidi"/>
      <w:iCs/>
      <w:color w:val="9BB05E" w:themeColor="accent3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</w:style>
  <w:style w:type="paragraph" w:styleId="Pieddepage">
    <w:name w:val="footer"/>
    <w:basedOn w:val="Normal"/>
    <w:link w:val="PieddepageCar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</w:style>
  <w:style w:type="character" w:customStyle="1" w:styleId="Titre2Car">
    <w:name w:val="Titre 2 Car"/>
    <w:basedOn w:val="Policepardfaut"/>
    <w:link w:val="Titre2"/>
    <w:rPr>
      <w:bCs/>
      <w:color w:val="4C1304" w:themeColor="text2"/>
      <w:sz w:val="36"/>
      <w:szCs w:val="26"/>
    </w:rPr>
  </w:style>
  <w:style w:type="character" w:customStyle="1" w:styleId="Titre1Car">
    <w:name w:val="Titre 1 Car"/>
    <w:basedOn w:val="Policepardfaut"/>
    <w:link w:val="Titre1"/>
    <w:rPr>
      <w:rFonts w:asciiTheme="majorHAnsi" w:eastAsiaTheme="majorEastAsia" w:hAnsiTheme="majorHAnsi" w:cstheme="majorBidi"/>
      <w:b/>
      <w:bCs/>
      <w:color w:val="E68230" w:themeColor="accent2"/>
      <w:sz w:val="48"/>
      <w:szCs w:val="32"/>
    </w:rPr>
  </w:style>
  <w:style w:type="paragraph" w:styleId="Corpsdetexte2">
    <w:name w:val="Body Text 2"/>
    <w:basedOn w:val="Normal"/>
    <w:link w:val="Corpsdetexte2Car"/>
    <w:pPr>
      <w:spacing w:after="120"/>
      <w:ind w:left="360"/>
    </w:pPr>
  </w:style>
  <w:style w:type="character" w:customStyle="1" w:styleId="Corpsdetexte2Car">
    <w:name w:val="Corps de texte 2 Car"/>
    <w:basedOn w:val="Policepardfaut"/>
    <w:link w:val="Corpsdetexte2"/>
  </w:style>
  <w:style w:type="paragraph" w:styleId="Corpsdetexte">
    <w:name w:val="Body Text"/>
    <w:basedOn w:val="Normal"/>
    <w:link w:val="CorpsdetexteCar"/>
    <w:rsid w:val="0054432B"/>
    <w:pPr>
      <w:spacing w:after="120"/>
    </w:pPr>
    <w:rPr>
      <w:color w:val="404040" w:themeColor="text1" w:themeTint="BF"/>
    </w:rPr>
  </w:style>
  <w:style w:type="character" w:customStyle="1" w:styleId="CorpsdetexteCar">
    <w:name w:val="Corps de texte Car"/>
    <w:basedOn w:val="Policepardfaut"/>
    <w:link w:val="Corpsdetexte"/>
    <w:rsid w:val="0054432B"/>
    <w:rPr>
      <w:color w:val="404040" w:themeColor="text1" w:themeTint="BF"/>
      <w:sz w:val="22"/>
    </w:rPr>
  </w:style>
  <w:style w:type="paragraph" w:styleId="Sous-titre">
    <w:name w:val="Subtitle"/>
    <w:basedOn w:val="Normal"/>
    <w:link w:val="Sous-titreCar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character" w:customStyle="1" w:styleId="Sous-titreCar">
    <w:name w:val="Sous-titre Car"/>
    <w:basedOn w:val="Policepardfaut"/>
    <w:link w:val="Sous-titre"/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paragraph" w:styleId="Date">
    <w:name w:val="Date"/>
    <w:basedOn w:val="Normal"/>
    <w:link w:val="DateCar"/>
    <w:pPr>
      <w:jc w:val="right"/>
    </w:pPr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DateCar">
    <w:name w:val="Date Car"/>
    <w:basedOn w:val="Policepardfaut"/>
    <w:link w:val="Date"/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Titre6Car">
    <w:name w:val="Titre 6 Car"/>
    <w:basedOn w:val="Policepardfaut"/>
    <w:link w:val="Titre6"/>
    <w:rPr>
      <w:rFonts w:asciiTheme="majorHAnsi" w:eastAsiaTheme="majorEastAsia" w:hAnsiTheme="majorHAnsi" w:cstheme="majorBidi"/>
      <w:iCs/>
      <w:color w:val="9BB05E" w:themeColor="accent3"/>
      <w:sz w:val="28"/>
    </w:rPr>
  </w:style>
  <w:style w:type="paragraph" w:customStyle="1" w:styleId="Boxheading-large">
    <w:name w:val="Box heading - large"/>
    <w:basedOn w:val="Normal"/>
    <w:qFormat/>
    <w:pPr>
      <w:jc w:val="center"/>
    </w:pPr>
    <w:rPr>
      <w:rFonts w:asciiTheme="majorHAnsi" w:eastAsiaTheme="majorEastAsia" w:hAnsiTheme="majorHAnsi" w:cs="Cooper Black"/>
      <w:color w:val="FFFFFF" w:themeColor="background1"/>
      <w:sz w:val="60"/>
    </w:rPr>
  </w:style>
  <w:style w:type="paragraph" w:customStyle="1" w:styleId="Boxtext-large">
    <w:name w:val="Box text - large"/>
    <w:basedOn w:val="Normal"/>
    <w:qFormat/>
    <w:pPr>
      <w:jc w:val="center"/>
    </w:pPr>
    <w:rPr>
      <w:color w:val="FFFFFF" w:themeColor="background1"/>
    </w:rPr>
  </w:style>
  <w:style w:type="paragraph" w:styleId="Titre">
    <w:name w:val="Title"/>
    <w:basedOn w:val="Normal"/>
    <w:link w:val="TitreCar"/>
    <w:pPr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paragraph" w:customStyle="1" w:styleId="LeadLine">
    <w:name w:val="Lead Line"/>
    <w:basedOn w:val="Normal"/>
    <w:qFormat/>
    <w:pPr>
      <w:jc w:val="center"/>
    </w:pPr>
    <w:rPr>
      <w:color w:val="FFFFFF" w:themeColor="background1"/>
      <w:sz w:val="18"/>
    </w:rPr>
  </w:style>
  <w:style w:type="character" w:customStyle="1" w:styleId="Titre3Car">
    <w:name w:val="Titre 3 Car"/>
    <w:basedOn w:val="Policepardfaut"/>
    <w:link w:val="Titre3"/>
    <w:rPr>
      <w:rFonts w:asciiTheme="majorHAnsi" w:eastAsiaTheme="majorEastAsia" w:hAnsiTheme="majorHAnsi" w:cstheme="majorBidi"/>
      <w:bCs/>
      <w:color w:val="E68230" w:themeColor="accent2"/>
      <w:sz w:val="40"/>
    </w:rPr>
  </w:style>
  <w:style w:type="paragraph" w:customStyle="1" w:styleId="Boxheading-small">
    <w:name w:val="Box heading - small"/>
    <w:basedOn w:val="Boxheading-large"/>
    <w:qFormat/>
    <w:rPr>
      <w:sz w:val="26"/>
    </w:rPr>
  </w:style>
  <w:style w:type="paragraph" w:customStyle="1" w:styleId="Boxtext-medium">
    <w:name w:val="Box text - medium"/>
    <w:basedOn w:val="Boxtext-large"/>
    <w:qFormat/>
  </w:style>
  <w:style w:type="paragraph" w:customStyle="1" w:styleId="Boxheading-medium">
    <w:name w:val="Box heading - medium"/>
    <w:basedOn w:val="Boxheading-large"/>
    <w:qFormat/>
    <w:pPr>
      <w:jc w:val="left"/>
    </w:pPr>
    <w:rPr>
      <w:sz w:val="44"/>
    </w:rPr>
  </w:style>
  <w:style w:type="paragraph" w:customStyle="1" w:styleId="BodyTextSingle">
    <w:name w:val="Body Text Single"/>
    <w:basedOn w:val="Corpsdetexte"/>
    <w:qFormat/>
  </w:style>
  <w:style w:type="character" w:customStyle="1" w:styleId="Titre4Car">
    <w:name w:val="Titre 4 Car"/>
    <w:basedOn w:val="Policepardfaut"/>
    <w:link w:val="Titre4"/>
    <w:rPr>
      <w:rFonts w:asciiTheme="majorHAnsi" w:eastAsiaTheme="majorEastAsia" w:hAnsiTheme="majorHAnsi" w:cstheme="majorBidi"/>
      <w:bCs/>
      <w:iCs/>
      <w:color w:val="E68230" w:themeColor="accent2"/>
      <w:sz w:val="28"/>
    </w:rPr>
  </w:style>
  <w:style w:type="paragraph" w:customStyle="1" w:styleId="BoxText-Left">
    <w:name w:val="Box Text - Left"/>
    <w:basedOn w:val="Corpsdetexte"/>
    <w:qFormat/>
    <w:rPr>
      <w:color w:val="FFFFFF" w:themeColor="background1"/>
      <w:sz w:val="20"/>
    </w:rPr>
  </w:style>
  <w:style w:type="paragraph" w:customStyle="1" w:styleId="Page">
    <w:name w:val="Page"/>
    <w:basedOn w:val="Normal"/>
    <w:qFormat/>
    <w:pPr>
      <w:jc w:val="center"/>
    </w:pPr>
    <w:rPr>
      <w:color w:val="A63212" w:themeColor="accent1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85C71"/>
    <w:rPr>
      <w:sz w:val="22"/>
    </w:rPr>
  </w:style>
  <w:style w:type="paragraph" w:styleId="Titre1">
    <w:name w:val="heading 1"/>
    <w:basedOn w:val="Normal"/>
    <w:link w:val="Titre1Car"/>
    <w:pPr>
      <w:spacing w:line="520" w:lineRule="exact"/>
      <w:outlineLvl w:val="0"/>
    </w:pPr>
    <w:rPr>
      <w:rFonts w:asciiTheme="majorHAnsi" w:eastAsiaTheme="majorEastAsia" w:hAnsiTheme="majorHAnsi" w:cstheme="majorBidi"/>
      <w:b/>
      <w:bCs/>
      <w:color w:val="E68230" w:themeColor="accent2"/>
      <w:sz w:val="48"/>
      <w:szCs w:val="32"/>
    </w:rPr>
  </w:style>
  <w:style w:type="paragraph" w:styleId="Titre2">
    <w:name w:val="heading 2"/>
    <w:basedOn w:val="Normal"/>
    <w:link w:val="Titre2Car"/>
    <w:pPr>
      <w:outlineLvl w:val="1"/>
    </w:pPr>
    <w:rPr>
      <w:bCs/>
      <w:color w:val="4C1304" w:themeColor="text2"/>
      <w:sz w:val="36"/>
      <w:szCs w:val="26"/>
    </w:rPr>
  </w:style>
  <w:style w:type="paragraph" w:styleId="Titre3">
    <w:name w:val="heading 3"/>
    <w:basedOn w:val="Normal"/>
    <w:link w:val="Titre3Car"/>
    <w:pPr>
      <w:outlineLvl w:val="2"/>
    </w:pPr>
    <w:rPr>
      <w:rFonts w:asciiTheme="majorHAnsi" w:eastAsiaTheme="majorEastAsia" w:hAnsiTheme="majorHAnsi" w:cstheme="majorBidi"/>
      <w:bCs/>
      <w:color w:val="E68230" w:themeColor="accent2"/>
      <w:sz w:val="40"/>
    </w:rPr>
  </w:style>
  <w:style w:type="paragraph" w:styleId="Titre4">
    <w:name w:val="heading 4"/>
    <w:basedOn w:val="Normal"/>
    <w:link w:val="Titre4Car"/>
    <w:pPr>
      <w:outlineLvl w:val="3"/>
    </w:pPr>
    <w:rPr>
      <w:rFonts w:asciiTheme="majorHAnsi" w:eastAsiaTheme="majorEastAsia" w:hAnsiTheme="majorHAnsi" w:cstheme="majorBidi"/>
      <w:bCs/>
      <w:iCs/>
      <w:color w:val="E68230" w:themeColor="accent2"/>
      <w:sz w:val="28"/>
    </w:rPr>
  </w:style>
  <w:style w:type="paragraph" w:styleId="Titre6">
    <w:name w:val="heading 6"/>
    <w:basedOn w:val="Normal"/>
    <w:link w:val="Titre6Car"/>
    <w:pPr>
      <w:keepNext/>
      <w:keepLines/>
      <w:jc w:val="right"/>
      <w:outlineLvl w:val="5"/>
    </w:pPr>
    <w:rPr>
      <w:rFonts w:asciiTheme="majorHAnsi" w:eastAsiaTheme="majorEastAsia" w:hAnsiTheme="majorHAnsi" w:cstheme="majorBidi"/>
      <w:iCs/>
      <w:color w:val="9BB05E" w:themeColor="accent3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</w:style>
  <w:style w:type="paragraph" w:styleId="Pieddepage">
    <w:name w:val="footer"/>
    <w:basedOn w:val="Normal"/>
    <w:link w:val="PieddepageCar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</w:style>
  <w:style w:type="character" w:customStyle="1" w:styleId="Titre2Car">
    <w:name w:val="Titre 2 Car"/>
    <w:basedOn w:val="Policepardfaut"/>
    <w:link w:val="Titre2"/>
    <w:rPr>
      <w:bCs/>
      <w:color w:val="4C1304" w:themeColor="text2"/>
      <w:sz w:val="36"/>
      <w:szCs w:val="26"/>
    </w:rPr>
  </w:style>
  <w:style w:type="character" w:customStyle="1" w:styleId="Titre1Car">
    <w:name w:val="Titre 1 Car"/>
    <w:basedOn w:val="Policepardfaut"/>
    <w:link w:val="Titre1"/>
    <w:rPr>
      <w:rFonts w:asciiTheme="majorHAnsi" w:eastAsiaTheme="majorEastAsia" w:hAnsiTheme="majorHAnsi" w:cstheme="majorBidi"/>
      <w:b/>
      <w:bCs/>
      <w:color w:val="E68230" w:themeColor="accent2"/>
      <w:sz w:val="48"/>
      <w:szCs w:val="32"/>
    </w:rPr>
  </w:style>
  <w:style w:type="paragraph" w:styleId="Corpsdetexte2">
    <w:name w:val="Body Text 2"/>
    <w:basedOn w:val="Normal"/>
    <w:link w:val="Corpsdetexte2Car"/>
    <w:pPr>
      <w:spacing w:after="120"/>
      <w:ind w:left="360"/>
    </w:pPr>
  </w:style>
  <w:style w:type="character" w:customStyle="1" w:styleId="Corpsdetexte2Car">
    <w:name w:val="Corps de texte 2 Car"/>
    <w:basedOn w:val="Policepardfaut"/>
    <w:link w:val="Corpsdetexte2"/>
  </w:style>
  <w:style w:type="paragraph" w:styleId="Corpsdetexte">
    <w:name w:val="Body Text"/>
    <w:basedOn w:val="Normal"/>
    <w:link w:val="CorpsdetexteCar"/>
    <w:rsid w:val="0054432B"/>
    <w:pPr>
      <w:spacing w:after="120"/>
    </w:pPr>
    <w:rPr>
      <w:color w:val="404040" w:themeColor="text1" w:themeTint="BF"/>
    </w:rPr>
  </w:style>
  <w:style w:type="character" w:customStyle="1" w:styleId="CorpsdetexteCar">
    <w:name w:val="Corps de texte Car"/>
    <w:basedOn w:val="Policepardfaut"/>
    <w:link w:val="Corpsdetexte"/>
    <w:rsid w:val="0054432B"/>
    <w:rPr>
      <w:color w:val="404040" w:themeColor="text1" w:themeTint="BF"/>
      <w:sz w:val="22"/>
    </w:rPr>
  </w:style>
  <w:style w:type="paragraph" w:styleId="Sous-titre">
    <w:name w:val="Subtitle"/>
    <w:basedOn w:val="Normal"/>
    <w:link w:val="Sous-titreCar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character" w:customStyle="1" w:styleId="Sous-titreCar">
    <w:name w:val="Sous-titre Car"/>
    <w:basedOn w:val="Policepardfaut"/>
    <w:link w:val="Sous-titre"/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paragraph" w:styleId="Date">
    <w:name w:val="Date"/>
    <w:basedOn w:val="Normal"/>
    <w:link w:val="DateCar"/>
    <w:pPr>
      <w:jc w:val="right"/>
    </w:pPr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DateCar">
    <w:name w:val="Date Car"/>
    <w:basedOn w:val="Policepardfaut"/>
    <w:link w:val="Date"/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Titre6Car">
    <w:name w:val="Titre 6 Car"/>
    <w:basedOn w:val="Policepardfaut"/>
    <w:link w:val="Titre6"/>
    <w:rPr>
      <w:rFonts w:asciiTheme="majorHAnsi" w:eastAsiaTheme="majorEastAsia" w:hAnsiTheme="majorHAnsi" w:cstheme="majorBidi"/>
      <w:iCs/>
      <w:color w:val="9BB05E" w:themeColor="accent3"/>
      <w:sz w:val="28"/>
    </w:rPr>
  </w:style>
  <w:style w:type="paragraph" w:customStyle="1" w:styleId="Boxheading-large">
    <w:name w:val="Box heading - large"/>
    <w:basedOn w:val="Normal"/>
    <w:qFormat/>
    <w:pPr>
      <w:jc w:val="center"/>
    </w:pPr>
    <w:rPr>
      <w:rFonts w:asciiTheme="majorHAnsi" w:eastAsiaTheme="majorEastAsia" w:hAnsiTheme="majorHAnsi" w:cs="Cooper Black"/>
      <w:color w:val="FFFFFF" w:themeColor="background1"/>
      <w:sz w:val="60"/>
    </w:rPr>
  </w:style>
  <w:style w:type="paragraph" w:customStyle="1" w:styleId="Boxtext-large">
    <w:name w:val="Box text - large"/>
    <w:basedOn w:val="Normal"/>
    <w:qFormat/>
    <w:pPr>
      <w:jc w:val="center"/>
    </w:pPr>
    <w:rPr>
      <w:color w:val="FFFFFF" w:themeColor="background1"/>
    </w:rPr>
  </w:style>
  <w:style w:type="paragraph" w:styleId="Titre">
    <w:name w:val="Title"/>
    <w:basedOn w:val="Normal"/>
    <w:link w:val="TitreCar"/>
    <w:pPr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paragraph" w:customStyle="1" w:styleId="LeadLine">
    <w:name w:val="Lead Line"/>
    <w:basedOn w:val="Normal"/>
    <w:qFormat/>
    <w:pPr>
      <w:jc w:val="center"/>
    </w:pPr>
    <w:rPr>
      <w:color w:val="FFFFFF" w:themeColor="background1"/>
      <w:sz w:val="18"/>
    </w:rPr>
  </w:style>
  <w:style w:type="character" w:customStyle="1" w:styleId="Titre3Car">
    <w:name w:val="Titre 3 Car"/>
    <w:basedOn w:val="Policepardfaut"/>
    <w:link w:val="Titre3"/>
    <w:rPr>
      <w:rFonts w:asciiTheme="majorHAnsi" w:eastAsiaTheme="majorEastAsia" w:hAnsiTheme="majorHAnsi" w:cstheme="majorBidi"/>
      <w:bCs/>
      <w:color w:val="E68230" w:themeColor="accent2"/>
      <w:sz w:val="40"/>
    </w:rPr>
  </w:style>
  <w:style w:type="paragraph" w:customStyle="1" w:styleId="Boxheading-small">
    <w:name w:val="Box heading - small"/>
    <w:basedOn w:val="Boxheading-large"/>
    <w:qFormat/>
    <w:rPr>
      <w:sz w:val="26"/>
    </w:rPr>
  </w:style>
  <w:style w:type="paragraph" w:customStyle="1" w:styleId="Boxtext-medium">
    <w:name w:val="Box text - medium"/>
    <w:basedOn w:val="Boxtext-large"/>
    <w:qFormat/>
  </w:style>
  <w:style w:type="paragraph" w:customStyle="1" w:styleId="Boxheading-medium">
    <w:name w:val="Box heading - medium"/>
    <w:basedOn w:val="Boxheading-large"/>
    <w:qFormat/>
    <w:pPr>
      <w:jc w:val="left"/>
    </w:pPr>
    <w:rPr>
      <w:sz w:val="44"/>
    </w:rPr>
  </w:style>
  <w:style w:type="paragraph" w:customStyle="1" w:styleId="BodyTextSingle">
    <w:name w:val="Body Text Single"/>
    <w:basedOn w:val="Corpsdetexte"/>
    <w:qFormat/>
  </w:style>
  <w:style w:type="character" w:customStyle="1" w:styleId="Titre4Car">
    <w:name w:val="Titre 4 Car"/>
    <w:basedOn w:val="Policepardfaut"/>
    <w:link w:val="Titre4"/>
    <w:rPr>
      <w:rFonts w:asciiTheme="majorHAnsi" w:eastAsiaTheme="majorEastAsia" w:hAnsiTheme="majorHAnsi" w:cstheme="majorBidi"/>
      <w:bCs/>
      <w:iCs/>
      <w:color w:val="E68230" w:themeColor="accent2"/>
      <w:sz w:val="28"/>
    </w:rPr>
  </w:style>
  <w:style w:type="paragraph" w:customStyle="1" w:styleId="BoxText-Left">
    <w:name w:val="Box Text - Left"/>
    <w:basedOn w:val="Corpsdetexte"/>
    <w:qFormat/>
    <w:rPr>
      <w:color w:val="FFFFFF" w:themeColor="background1"/>
      <w:sz w:val="20"/>
    </w:rPr>
  </w:style>
  <w:style w:type="paragraph" w:customStyle="1" w:styleId="Page">
    <w:name w:val="Page"/>
    <w:basedOn w:val="Normal"/>
    <w:qFormat/>
    <w:pPr>
      <w:jc w:val="center"/>
    </w:pPr>
    <w:rPr>
      <w:color w:val="A63212" w:themeColor="accen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header" Target="header3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Mode&#768;les:Affichage%20en%20mode%20Publication:Bulletins:Bulletin%20de%20l'e&#769;quipe.dotx" TargetMode="External"/></Relationships>
</file>

<file path=word/theme/theme1.xml><?xml version="1.0" encoding="utf-8"?>
<a:theme xmlns:a="http://schemas.openxmlformats.org/drawingml/2006/main" name="Office Theme">
  <a:themeElements>
    <a:clrScheme name="Carnet de croquis">
      <a:dk1>
        <a:sysClr val="windowText" lastClr="000000"/>
      </a:dk1>
      <a:lt1>
        <a:sysClr val="window" lastClr="FFFFFF"/>
      </a:lt1>
      <a:dk2>
        <a:srgbClr val="4C1304"/>
      </a:dk2>
      <a:lt2>
        <a:srgbClr val="FFFEE6"/>
      </a:lt2>
      <a:accent1>
        <a:srgbClr val="A63212"/>
      </a:accent1>
      <a:accent2>
        <a:srgbClr val="E68230"/>
      </a:accent2>
      <a:accent3>
        <a:srgbClr val="9BB05E"/>
      </a:accent3>
      <a:accent4>
        <a:srgbClr val="6B9BC7"/>
      </a:accent4>
      <a:accent5>
        <a:srgbClr val="4E66B2"/>
      </a:accent5>
      <a:accent6>
        <a:srgbClr val="8976AC"/>
      </a:accent6>
      <a:hlink>
        <a:srgbClr val="942408"/>
      </a:hlink>
      <a:folHlink>
        <a:srgbClr val="B34F17"/>
      </a:folHlink>
    </a:clrScheme>
    <a:fontScheme name="Carnet de croquis">
      <a:majorFont>
        <a:latin typeface="Cambria"/>
        <a:ea typeface=""/>
        <a:cs typeface=""/>
        <a:font script="Jpan" typeface="ＭＳ 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0FA5A5-C55F-2B42-B16B-0C80F404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de l'équipe.dotx</Template>
  <TotalTime>201</TotalTime>
  <Pages>4</Pages>
  <Words>6</Words>
  <Characters>38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chedeville</dc:creator>
  <cp:keywords/>
  <dc:description/>
  <cp:lastModifiedBy>joel chedeville</cp:lastModifiedBy>
  <cp:revision>6</cp:revision>
  <dcterms:created xsi:type="dcterms:W3CDTF">2013-03-03T16:34:00Z</dcterms:created>
  <dcterms:modified xsi:type="dcterms:W3CDTF">2013-03-06T06:09:00Z</dcterms:modified>
  <cp:category/>
</cp:coreProperties>
</file>